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07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F3DD5">
        <w:rPr>
          <w:rFonts w:ascii="Times New Roman" w:hAnsi="Times New Roman"/>
          <w:b/>
          <w:sz w:val="28"/>
          <w:szCs w:val="28"/>
        </w:rPr>
        <w:t xml:space="preserve">ОТРАЖЕНИЕ СОВЕТСКОЙ В ЭПОХИ В КОЛЛЕКЦИИ </w:t>
      </w:r>
    </w:p>
    <w:p w:rsidR="00AB6407" w:rsidRPr="001F3DD5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1F3DD5">
        <w:rPr>
          <w:rFonts w:ascii="Times New Roman" w:hAnsi="Times New Roman"/>
          <w:b/>
          <w:sz w:val="28"/>
          <w:szCs w:val="28"/>
        </w:rPr>
        <w:t>«ФЛАГИ, ЗНАМЕНА, ВЫМПЕЛЫ, ЛЕНТЫ» В ФОНДАХ МУЗЕЯ</w:t>
      </w:r>
    </w:p>
    <w:p w:rsidR="00AB6407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AB6407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Циманович Валентина Алексеевна</w:t>
      </w:r>
      <w:r w:rsidRPr="001F3DD5">
        <w:rPr>
          <w:rFonts w:ascii="Times New Roman" w:hAnsi="Times New Roman"/>
          <w:b/>
          <w:sz w:val="28"/>
          <w:szCs w:val="28"/>
        </w:rPr>
        <w:t>,</w:t>
      </w:r>
    </w:p>
    <w:p w:rsidR="00AB6407" w:rsidRPr="00F73B9F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73B9F">
        <w:rPr>
          <w:rFonts w:ascii="Times New Roman" w:hAnsi="Times New Roman"/>
          <w:sz w:val="28"/>
          <w:szCs w:val="28"/>
        </w:rPr>
        <w:t xml:space="preserve"> хранитель музейных предметов </w:t>
      </w:r>
    </w:p>
    <w:p w:rsidR="00AB6407" w:rsidRPr="00F73B9F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73B9F">
        <w:rPr>
          <w:rFonts w:ascii="Times New Roman" w:hAnsi="Times New Roman"/>
          <w:sz w:val="28"/>
          <w:szCs w:val="28"/>
        </w:rPr>
        <w:t xml:space="preserve">ГБУ АО «Амурский областной краеведческий музей </w:t>
      </w:r>
    </w:p>
    <w:p w:rsidR="00AB6407" w:rsidRPr="00F73B9F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73B9F">
        <w:rPr>
          <w:rFonts w:ascii="Times New Roman" w:hAnsi="Times New Roman"/>
          <w:sz w:val="28"/>
          <w:szCs w:val="28"/>
        </w:rPr>
        <w:t xml:space="preserve">им. Г.С. Новикова-Даурского» </w:t>
      </w:r>
    </w:p>
    <w:p w:rsidR="00AB6407" w:rsidRPr="00F73B9F" w:rsidRDefault="00AB6407" w:rsidP="00F73B9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F73B9F">
        <w:rPr>
          <w:rFonts w:ascii="Times New Roman" w:hAnsi="Times New Roman"/>
          <w:sz w:val="28"/>
          <w:szCs w:val="28"/>
        </w:rPr>
        <w:t>г. Благовещенск</w:t>
      </w:r>
    </w:p>
    <w:p w:rsidR="00AB6407" w:rsidRPr="000C1755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AB640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Коллекция </w:t>
      </w:r>
      <w:r w:rsidRPr="00F6683B">
        <w:rPr>
          <w:rFonts w:ascii="Times New Roman" w:hAnsi="Times New Roman"/>
          <w:sz w:val="28"/>
          <w:szCs w:val="28"/>
        </w:rPr>
        <w:t xml:space="preserve">«Флаги, знамёна, вымпелы, ленты» </w:t>
      </w:r>
      <w:r>
        <w:rPr>
          <w:rFonts w:ascii="Times New Roman" w:hAnsi="Times New Roman"/>
          <w:sz w:val="28"/>
          <w:szCs w:val="28"/>
        </w:rPr>
        <w:t>насчитывает более 1000 ед. хранения, основная часть которых относится к периоду советской эпохи  (1917-1991 гг.). Предметы советской эпохи - это самые яркие штрихи, которые ушли из повседневной жизни с уходом советского времени, но, как свидетели прошлого, бережно хранятся в вещественном фонде музея.</w:t>
      </w:r>
    </w:p>
    <w:p w:rsidR="00AB640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Музейное собрание советского периода условно можно разделить на две большие группы: первая - флаги и знамена (насчитывает более 150 ед. хранения), вторая, более многочисленная,  – вымпелы и ленты (более 800 ед. хранения). </w:t>
      </w:r>
    </w:p>
    <w:p w:rsidR="00AB6407" w:rsidRDefault="00AB6407" w:rsidP="0013137F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раздел коллекции включает флаги и знамена </w:t>
      </w:r>
      <w:r w:rsidRPr="00A0079A">
        <w:rPr>
          <w:rFonts w:ascii="Times New Roman" w:hAnsi="Times New Roman"/>
          <w:sz w:val="28"/>
          <w:szCs w:val="28"/>
        </w:rPr>
        <w:t>государственного значения</w:t>
      </w:r>
      <w:r>
        <w:rPr>
          <w:rFonts w:ascii="Times New Roman" w:hAnsi="Times New Roman"/>
          <w:sz w:val="28"/>
          <w:szCs w:val="28"/>
        </w:rPr>
        <w:t xml:space="preserve">. Этот раздел представлен флагами РСФСР, СССР, флагами Союзных республик (в количестве 15 ед.) и другими предметами. Например, </w:t>
      </w:r>
      <w:r>
        <w:rPr>
          <w:rFonts w:ascii="Times New Roman" w:hAnsi="Times New Roman"/>
          <w:i/>
          <w:sz w:val="28"/>
          <w:szCs w:val="28"/>
        </w:rPr>
        <w:t>ф</w:t>
      </w:r>
      <w:r w:rsidRPr="009C147A">
        <w:rPr>
          <w:rFonts w:ascii="Times New Roman" w:hAnsi="Times New Roman"/>
          <w:i/>
          <w:sz w:val="28"/>
          <w:szCs w:val="28"/>
        </w:rPr>
        <w:t>лаг РСФСР, 1970-е гг.</w:t>
      </w:r>
      <w:r>
        <w:rPr>
          <w:rFonts w:ascii="Times New Roman" w:hAnsi="Times New Roman"/>
          <w:i/>
          <w:sz w:val="28"/>
          <w:szCs w:val="28"/>
        </w:rPr>
        <w:t xml:space="preserve"> (АОМ 26906); ф</w:t>
      </w:r>
      <w:r w:rsidRPr="00C823C2">
        <w:rPr>
          <w:rFonts w:ascii="Times New Roman" w:hAnsi="Times New Roman"/>
          <w:i/>
          <w:sz w:val="28"/>
          <w:szCs w:val="28"/>
        </w:rPr>
        <w:t xml:space="preserve">лаги Союзных республик, </w:t>
      </w:r>
      <w:smartTag w:uri="urn:schemas-microsoft-com:office:smarttags" w:element="metricconverter">
        <w:smartTagPr>
          <w:attr w:name="ProductID" w:val="1989 г"/>
        </w:smartTagPr>
        <w:r w:rsidRPr="00C823C2">
          <w:rPr>
            <w:rFonts w:ascii="Times New Roman" w:hAnsi="Times New Roman"/>
            <w:i/>
            <w:sz w:val="28"/>
            <w:szCs w:val="28"/>
          </w:rPr>
          <w:t>1989 г</w:t>
        </w:r>
      </w:smartTag>
      <w:r w:rsidRPr="00C823C2">
        <w:rPr>
          <w:rFonts w:ascii="Times New Roman" w:hAnsi="Times New Roman"/>
          <w:i/>
          <w:sz w:val="28"/>
          <w:szCs w:val="28"/>
        </w:rPr>
        <w:t>. (АОМ 15758/1-15)</w:t>
      </w:r>
      <w:r>
        <w:rPr>
          <w:rFonts w:ascii="Times New Roman" w:hAnsi="Times New Roman"/>
          <w:sz w:val="28"/>
          <w:szCs w:val="28"/>
        </w:rPr>
        <w:t>;</w:t>
      </w:r>
      <w:r w:rsidRPr="00BB32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ф</w:t>
      </w:r>
      <w:r w:rsidRPr="009C147A">
        <w:rPr>
          <w:rFonts w:ascii="Times New Roman" w:hAnsi="Times New Roman"/>
          <w:i/>
          <w:sz w:val="28"/>
          <w:szCs w:val="28"/>
        </w:rPr>
        <w:t>лаг СССР, 1980-е гг.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E382E">
        <w:rPr>
          <w:rFonts w:ascii="Times New Roman" w:hAnsi="Times New Roman"/>
          <w:i/>
          <w:sz w:val="28"/>
          <w:szCs w:val="28"/>
        </w:rPr>
        <w:t>(АОМ 269</w:t>
      </w:r>
      <w:r>
        <w:rPr>
          <w:rFonts w:ascii="Times New Roman" w:hAnsi="Times New Roman"/>
          <w:i/>
          <w:sz w:val="28"/>
          <w:szCs w:val="28"/>
        </w:rPr>
        <w:t>0</w:t>
      </w:r>
      <w:r w:rsidRPr="00DE382E">
        <w:rPr>
          <w:rFonts w:ascii="Times New Roman" w:hAnsi="Times New Roman"/>
          <w:i/>
          <w:sz w:val="28"/>
          <w:szCs w:val="28"/>
        </w:rPr>
        <w:t>7</w:t>
      </w:r>
      <w:r>
        <w:rPr>
          <w:rFonts w:ascii="Times New Roman" w:hAnsi="Times New Roman"/>
          <w:i/>
          <w:sz w:val="28"/>
          <w:szCs w:val="28"/>
        </w:rPr>
        <w:t>).</w:t>
      </w:r>
    </w:p>
    <w:p w:rsidR="00AB6407" w:rsidRPr="00F73B25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учетных документов известно, </w:t>
      </w:r>
      <w:r w:rsidRPr="00062494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флаги СССР и РСФСР использовались в повседневной деятельности музея, а затем были переданы фонды музея на постоянное хранение. Флаги Союзных республик б</w:t>
      </w:r>
      <w:r w:rsidRPr="00BB3271">
        <w:rPr>
          <w:rFonts w:ascii="Times New Roman" w:hAnsi="Times New Roman"/>
          <w:sz w:val="28"/>
          <w:szCs w:val="28"/>
        </w:rPr>
        <w:t>ыли закуплены в</w:t>
      </w:r>
      <w:r>
        <w:rPr>
          <w:rFonts w:ascii="Times New Roman" w:hAnsi="Times New Roman"/>
          <w:sz w:val="28"/>
          <w:szCs w:val="28"/>
        </w:rPr>
        <w:t xml:space="preserve"> магазине «Спорттовары» в</w:t>
      </w:r>
      <w:r w:rsidRPr="00BB3271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991 г"/>
        </w:smartTagPr>
        <w:r w:rsidRPr="00BB3271">
          <w:rPr>
            <w:rFonts w:ascii="Times New Roman" w:hAnsi="Times New Roman"/>
            <w:sz w:val="28"/>
            <w:szCs w:val="28"/>
          </w:rPr>
          <w:t>1991 г</w:t>
        </w:r>
      </w:smartTag>
      <w:r w:rsidRPr="00BB32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для пополнения коллекции. Флаг </w:t>
      </w:r>
      <w:r w:rsidRPr="00DE382E">
        <w:rPr>
          <w:rFonts w:ascii="Times New Roman" w:hAnsi="Times New Roman"/>
          <w:sz w:val="28"/>
          <w:szCs w:val="28"/>
        </w:rPr>
        <w:t>Союза Советских Социалистических Республик в наше время стал памятным историческим символом. Красный цвет флага СССР символизирует кровь угнетенных классов, пролитую в борьбе за свободу со своими эксплуататорами. Серп и молот, изображенные на флаге СССР, означают единство рабочих и крестьян. Молот – ремесленный инструмент рабочего, а серп – крестьянское орудие труда, символизирующее жатву и урожай. Эмблема серп и молот была утверждена V с</w:t>
      </w:r>
      <w:r>
        <w:rPr>
          <w:rFonts w:ascii="Times New Roman" w:hAnsi="Times New Roman"/>
          <w:sz w:val="28"/>
          <w:szCs w:val="28"/>
        </w:rPr>
        <w:t xml:space="preserve">ъездом Советов 10 июля </w:t>
      </w:r>
      <w:smartTag w:uri="urn:schemas-microsoft-com:office:smarttags" w:element="metricconverter">
        <w:smartTagPr>
          <w:attr w:name="ProductID" w:val="1918 г"/>
        </w:smartTagPr>
        <w:r>
          <w:rPr>
            <w:rFonts w:ascii="Times New Roman" w:hAnsi="Times New Roman"/>
            <w:sz w:val="28"/>
            <w:szCs w:val="28"/>
          </w:rPr>
          <w:t>1918 г</w:t>
        </w:r>
      </w:smartTag>
      <w:r w:rsidRPr="00DE382E">
        <w:rPr>
          <w:rFonts w:ascii="Times New Roman" w:hAnsi="Times New Roman"/>
          <w:sz w:val="28"/>
          <w:szCs w:val="28"/>
        </w:rPr>
        <w:t>. Пятиконечная звезда являлась символом единства мирового пролетариата пяти континентов земного шара.</w:t>
      </w:r>
    </w:p>
    <w:p w:rsidR="00AB6407" w:rsidRPr="00B746AA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Особенного внимания заслуживают воинские знамена и флаги разных периодов времени. Среди них - </w:t>
      </w:r>
      <w:r>
        <w:rPr>
          <w:rFonts w:ascii="Times New Roman" w:hAnsi="Times New Roman"/>
          <w:i/>
          <w:sz w:val="28"/>
          <w:szCs w:val="28"/>
        </w:rPr>
        <w:t>з</w:t>
      </w:r>
      <w:r w:rsidRPr="009C147A">
        <w:rPr>
          <w:rFonts w:ascii="Times New Roman" w:hAnsi="Times New Roman"/>
          <w:i/>
          <w:sz w:val="28"/>
          <w:szCs w:val="28"/>
        </w:rPr>
        <w:t>намя Тимптоно-Владимирского партизанского отряда (АОМ 6694),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A2E5C">
        <w:rPr>
          <w:rFonts w:ascii="Times New Roman" w:hAnsi="Times New Roman"/>
          <w:sz w:val="28"/>
          <w:szCs w:val="28"/>
        </w:rPr>
        <w:t xml:space="preserve">копия </w:t>
      </w:r>
      <w:r>
        <w:rPr>
          <w:rFonts w:ascii="Times New Roman" w:hAnsi="Times New Roman"/>
          <w:sz w:val="28"/>
          <w:szCs w:val="28"/>
        </w:rPr>
        <w:t xml:space="preserve">которого представлена в экспозиции </w:t>
      </w:r>
      <w:r w:rsidRPr="003A2E5C">
        <w:rPr>
          <w:rFonts w:ascii="Times New Roman" w:hAnsi="Times New Roman"/>
          <w:sz w:val="28"/>
          <w:szCs w:val="28"/>
        </w:rPr>
        <w:t>«Приамурье в период революции и Гражданской войны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2E5C">
        <w:rPr>
          <w:rFonts w:ascii="Times New Roman" w:hAnsi="Times New Roman"/>
          <w:sz w:val="28"/>
          <w:szCs w:val="28"/>
        </w:rPr>
        <w:t>(1917-1920 гг.)»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A2E5C">
        <w:rPr>
          <w:rFonts w:ascii="Times New Roman" w:hAnsi="Times New Roman"/>
          <w:sz w:val="28"/>
          <w:szCs w:val="28"/>
        </w:rPr>
        <w:t xml:space="preserve">Подлинное знамя было подарено жителями Владимирского прииска партизанскому отряду в </w:t>
      </w:r>
      <w:smartTag w:uri="urn:schemas-microsoft-com:office:smarttags" w:element="metricconverter">
        <w:smartTagPr>
          <w:attr w:name="ProductID" w:val="1919 г"/>
        </w:smartTagPr>
        <w:r w:rsidRPr="003A2E5C">
          <w:rPr>
            <w:rFonts w:ascii="Times New Roman" w:hAnsi="Times New Roman"/>
            <w:sz w:val="28"/>
            <w:szCs w:val="28"/>
          </w:rPr>
          <w:t>1919 г</w:t>
        </w:r>
      </w:smartTag>
      <w:r w:rsidRPr="003A2E5C">
        <w:rPr>
          <w:rFonts w:ascii="Times New Roman" w:hAnsi="Times New Roman"/>
          <w:sz w:val="28"/>
          <w:szCs w:val="28"/>
        </w:rPr>
        <w:t>. Сшито портным Кочергой. На лицевой стороне изображение женщины в длинной одежде с кокошником на голове, в левой руке у нее факел. Слева фигура сидящего рабочего с обрывками цепи, по другую сторону, справа, фигура стоящего солдата без погон. Сверху – надпись: «Да здравствует свобода!». На обратной стороне – надпись бронзой: «Первый Тимптоно-Владимирский повстанческий партизанский отряд».</w:t>
      </w:r>
      <w:r>
        <w:rPr>
          <w:rFonts w:ascii="Times New Roman" w:hAnsi="Times New Roman"/>
          <w:sz w:val="28"/>
          <w:szCs w:val="28"/>
        </w:rPr>
        <w:t xml:space="preserve"> Согласно научного паспорта от 22.11.1956 г.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, составленного  Новиковым-Даурским Г.С., знамя поступило в музей в </w:t>
      </w:r>
      <w:smartTag w:uri="urn:schemas-microsoft-com:office:smarttags" w:element="metricconverter">
        <w:smartTagPr>
          <w:attr w:name="ProductID" w:val="1925 г"/>
        </w:smartTagPr>
        <w:r>
          <w:rPr>
            <w:rFonts w:ascii="Times New Roman" w:hAnsi="Times New Roman"/>
            <w:sz w:val="28"/>
            <w:szCs w:val="28"/>
          </w:rPr>
          <w:t>1925 г</w:t>
        </w:r>
      </w:smartTag>
      <w:r>
        <w:rPr>
          <w:rFonts w:ascii="Times New Roman" w:hAnsi="Times New Roman"/>
          <w:sz w:val="28"/>
          <w:szCs w:val="28"/>
        </w:rPr>
        <w:t>., дата записи в КП - 29.02.1984 г.</w:t>
      </w:r>
    </w:p>
    <w:p w:rsidR="00AB6407" w:rsidRPr="00B746AA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экспозиции, посвященной Великой Отечественной войне 1941-1945 гг. и советско-японской войне (август-сентябрь </w:t>
      </w:r>
      <w:smartTag w:uri="urn:schemas-microsoft-com:office:smarttags" w:element="metricconverter">
        <w:smartTagPr>
          <w:attr w:name="ProductID" w:val="1945 г"/>
        </w:smartTagPr>
        <w:r>
          <w:rPr>
            <w:rFonts w:ascii="Times New Roman" w:hAnsi="Times New Roman"/>
            <w:sz w:val="28"/>
            <w:szCs w:val="28"/>
          </w:rPr>
          <w:t>1945 г</w:t>
        </w:r>
      </w:smartTag>
      <w:r>
        <w:rPr>
          <w:rFonts w:ascii="Times New Roman" w:hAnsi="Times New Roman"/>
          <w:sz w:val="28"/>
          <w:szCs w:val="28"/>
        </w:rPr>
        <w:t xml:space="preserve">.), среди комплекса предметов моряков Амурской Краснознаменной военной флотилии помещен </w:t>
      </w:r>
      <w:r>
        <w:rPr>
          <w:rFonts w:ascii="Times New Roman" w:hAnsi="Times New Roman"/>
          <w:i/>
          <w:sz w:val="28"/>
          <w:szCs w:val="28"/>
        </w:rPr>
        <w:t>флаг корабельный, 1940-е гг.</w:t>
      </w:r>
      <w:r w:rsidRPr="00410D40">
        <w:rPr>
          <w:rFonts w:ascii="Times New Roman" w:hAnsi="Times New Roman"/>
          <w:i/>
          <w:sz w:val="28"/>
          <w:szCs w:val="28"/>
        </w:rPr>
        <w:t>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переданный участником войны с Японией В.П. Толстенко. Данный флаг - не единственный образец в фондах музея. К периоду советско-японской войны относится и </w:t>
      </w:r>
      <w:r>
        <w:rPr>
          <w:rFonts w:ascii="Times New Roman" w:hAnsi="Times New Roman"/>
          <w:i/>
          <w:sz w:val="28"/>
          <w:szCs w:val="28"/>
        </w:rPr>
        <w:t>г</w:t>
      </w:r>
      <w:r w:rsidRPr="00C472B9">
        <w:rPr>
          <w:rFonts w:ascii="Times New Roman" w:hAnsi="Times New Roman"/>
          <w:i/>
          <w:sz w:val="28"/>
          <w:szCs w:val="28"/>
        </w:rPr>
        <w:t>осударственный флаг Японии</w:t>
      </w:r>
      <w:r>
        <w:rPr>
          <w:rFonts w:ascii="Times New Roman" w:hAnsi="Times New Roman"/>
          <w:i/>
          <w:sz w:val="28"/>
          <w:szCs w:val="28"/>
        </w:rPr>
        <w:t xml:space="preserve"> белого цвета с красным кругом в центре</w:t>
      </w:r>
      <w:r w:rsidRPr="00C472B9">
        <w:rPr>
          <w:rFonts w:ascii="Times New Roman" w:hAnsi="Times New Roman"/>
          <w:i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45 г"/>
        </w:smartTagPr>
        <w:r w:rsidRPr="00C472B9">
          <w:rPr>
            <w:rFonts w:ascii="Times New Roman" w:hAnsi="Times New Roman"/>
            <w:i/>
            <w:sz w:val="28"/>
            <w:szCs w:val="28"/>
          </w:rPr>
          <w:t>1945 г</w:t>
        </w:r>
      </w:smartTag>
      <w:r w:rsidRPr="00C472B9"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 xml:space="preserve"> (АОМ 6133). </w:t>
      </w:r>
      <w:r w:rsidRPr="00E564D7">
        <w:rPr>
          <w:rFonts w:ascii="Times New Roman" w:hAnsi="Times New Roman"/>
          <w:sz w:val="28"/>
          <w:szCs w:val="28"/>
        </w:rPr>
        <w:t xml:space="preserve">Дата поступления в музей – </w:t>
      </w:r>
      <w:smartTag w:uri="urn:schemas-microsoft-com:office:smarttags" w:element="metricconverter">
        <w:smartTagPr>
          <w:attr w:name="ProductID" w:val="1945 г"/>
        </w:smartTagPr>
        <w:r w:rsidRPr="00E564D7">
          <w:rPr>
            <w:rFonts w:ascii="Times New Roman" w:hAnsi="Times New Roman"/>
            <w:sz w:val="28"/>
            <w:szCs w:val="28"/>
          </w:rPr>
          <w:t>1945 г</w:t>
        </w:r>
      </w:smartTag>
      <w:r w:rsidRPr="00E564D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этой же экспозиции находится </w:t>
      </w:r>
      <w:r>
        <w:rPr>
          <w:rFonts w:ascii="Times New Roman" w:hAnsi="Times New Roman"/>
          <w:i/>
          <w:sz w:val="28"/>
          <w:szCs w:val="28"/>
        </w:rPr>
        <w:t>знамя танковой роты</w:t>
      </w:r>
      <w:r w:rsidRPr="00410D40">
        <w:rPr>
          <w:rFonts w:ascii="Times New Roman" w:hAnsi="Times New Roman"/>
          <w:i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34 г"/>
        </w:smartTagPr>
        <w:r w:rsidRPr="00410D40">
          <w:rPr>
            <w:rFonts w:ascii="Times New Roman" w:hAnsi="Times New Roman"/>
            <w:i/>
            <w:sz w:val="28"/>
            <w:szCs w:val="28"/>
          </w:rPr>
          <w:t>1934 г</w:t>
        </w:r>
      </w:smartTag>
      <w:r w:rsidRPr="00410D40">
        <w:rPr>
          <w:rFonts w:ascii="Times New Roman" w:hAnsi="Times New Roman"/>
          <w:i/>
          <w:sz w:val="28"/>
          <w:szCs w:val="28"/>
        </w:rPr>
        <w:t>. (АОМ 6534)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410D40">
        <w:rPr>
          <w:rFonts w:ascii="Times New Roman" w:hAnsi="Times New Roman"/>
          <w:sz w:val="28"/>
          <w:szCs w:val="28"/>
        </w:rPr>
        <w:t>Воинской части, которой принадлежало знамя, присвоено гвардейское звание и наименование «Кировоградско-Амурская</w:t>
      </w:r>
      <w:r>
        <w:rPr>
          <w:rFonts w:ascii="Times New Roman" w:hAnsi="Times New Roman"/>
          <w:sz w:val="28"/>
          <w:szCs w:val="28"/>
        </w:rPr>
        <w:t>»</w:t>
      </w:r>
      <w:r w:rsidRPr="00410D40">
        <w:rPr>
          <w:rFonts w:ascii="Times New Roman" w:hAnsi="Times New Roman"/>
          <w:sz w:val="28"/>
          <w:szCs w:val="28"/>
        </w:rPr>
        <w:t xml:space="preserve">. Часть награждена двумя орденами Красного Знамени и орденом Кутузова </w:t>
      </w:r>
      <w:r w:rsidRPr="00410D40">
        <w:rPr>
          <w:rFonts w:ascii="Times New Roman" w:hAnsi="Times New Roman"/>
          <w:sz w:val="28"/>
          <w:szCs w:val="28"/>
          <w:lang w:val="en-US"/>
        </w:rPr>
        <w:t>III</w:t>
      </w:r>
      <w:r w:rsidRPr="00410D40">
        <w:rPr>
          <w:rFonts w:ascii="Times New Roman" w:hAnsi="Times New Roman"/>
          <w:sz w:val="28"/>
          <w:szCs w:val="28"/>
        </w:rPr>
        <w:t xml:space="preserve"> степени</w:t>
      </w:r>
      <w:r>
        <w:rPr>
          <w:rFonts w:ascii="Times New Roman" w:hAnsi="Times New Roman"/>
          <w:sz w:val="28"/>
          <w:szCs w:val="28"/>
        </w:rPr>
        <w:t>. Известно, что п</w:t>
      </w:r>
      <w:r w:rsidRPr="008C3AFA">
        <w:rPr>
          <w:rFonts w:ascii="Times New Roman" w:hAnsi="Times New Roman"/>
          <w:sz w:val="28"/>
          <w:szCs w:val="28"/>
        </w:rPr>
        <w:t>ередал в музей это знамя последний командир 330-го гвардейского самоходн</w:t>
      </w:r>
      <w:r>
        <w:rPr>
          <w:rFonts w:ascii="Times New Roman" w:hAnsi="Times New Roman"/>
          <w:sz w:val="28"/>
          <w:szCs w:val="28"/>
        </w:rPr>
        <w:t>ого артиллерийского полка –</w:t>
      </w:r>
      <w:r w:rsidRPr="008C3AFA">
        <w:rPr>
          <w:rFonts w:ascii="Times New Roman" w:hAnsi="Times New Roman"/>
          <w:sz w:val="28"/>
          <w:szCs w:val="28"/>
        </w:rPr>
        <w:t xml:space="preserve"> Проскуряков</w:t>
      </w:r>
      <w:r>
        <w:rPr>
          <w:rFonts w:ascii="Times New Roman" w:hAnsi="Times New Roman"/>
          <w:sz w:val="28"/>
          <w:szCs w:val="28"/>
        </w:rPr>
        <w:t xml:space="preserve"> А.В</w:t>
      </w:r>
      <w:r w:rsidRPr="008C3AF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Дата записи в учетных документах - 30.05.1956 г. Все </w:t>
      </w:r>
      <w:r w:rsidRPr="00E8562A">
        <w:rPr>
          <w:rFonts w:ascii="Times New Roman" w:hAnsi="Times New Roman"/>
          <w:sz w:val="28"/>
          <w:szCs w:val="28"/>
        </w:rPr>
        <w:t xml:space="preserve">воинские предметы представляют большую ценность. </w:t>
      </w:r>
    </w:p>
    <w:p w:rsidR="00AB6407" w:rsidRPr="00B746AA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Значимое место в данном разделе коллекции занимают знамена политических партий, движений и организаций, большей частью это знамена пионерские и комсомольские, принадлежащие Амурской области, городу Благовещенску и районам Амурской области. Среди них – </w:t>
      </w:r>
      <w:r>
        <w:rPr>
          <w:rFonts w:ascii="Times New Roman" w:hAnsi="Times New Roman"/>
          <w:i/>
          <w:sz w:val="28"/>
          <w:szCs w:val="28"/>
        </w:rPr>
        <w:t>з</w:t>
      </w:r>
      <w:r w:rsidRPr="00B561C7">
        <w:rPr>
          <w:rFonts w:ascii="Times New Roman" w:hAnsi="Times New Roman"/>
          <w:i/>
          <w:sz w:val="28"/>
          <w:szCs w:val="28"/>
        </w:rPr>
        <w:t xml:space="preserve">намя пионерской организации Амурской области, </w:t>
      </w:r>
      <w:smartTag w:uri="urn:schemas-microsoft-com:office:smarttags" w:element="metricconverter">
        <w:smartTagPr>
          <w:attr w:name="ProductID" w:val="1960 г"/>
        </w:smartTagPr>
        <w:r w:rsidRPr="00B561C7">
          <w:rPr>
            <w:rFonts w:ascii="Times New Roman" w:hAnsi="Times New Roman"/>
            <w:i/>
            <w:sz w:val="28"/>
            <w:szCs w:val="28"/>
          </w:rPr>
          <w:t>1960</w:t>
        </w:r>
        <w:r>
          <w:rPr>
            <w:rFonts w:ascii="Times New Roman" w:hAnsi="Times New Roman"/>
            <w:i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i/>
          <w:sz w:val="28"/>
          <w:szCs w:val="28"/>
        </w:rPr>
        <w:t xml:space="preserve">. (АОМ 19207); знамя Архаринской комсомольской организации, </w:t>
      </w:r>
      <w:smartTag w:uri="urn:schemas-microsoft-com:office:smarttags" w:element="metricconverter">
        <w:smartTagPr>
          <w:attr w:name="ProductID" w:val="1960 г"/>
        </w:smartTagPr>
        <w:r>
          <w:rPr>
            <w:rFonts w:ascii="Times New Roman" w:hAnsi="Times New Roman"/>
            <w:i/>
            <w:sz w:val="28"/>
            <w:szCs w:val="28"/>
          </w:rPr>
          <w:t>1960 г</w:t>
        </w:r>
      </w:smartTag>
      <w:r>
        <w:rPr>
          <w:rFonts w:ascii="Times New Roman" w:hAnsi="Times New Roman"/>
          <w:i/>
          <w:sz w:val="28"/>
          <w:szCs w:val="28"/>
        </w:rPr>
        <w:t xml:space="preserve">. (АОМ 19198) и др. </w:t>
      </w:r>
      <w:r w:rsidRPr="001B43E8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43E8">
        <w:rPr>
          <w:rFonts w:ascii="Times New Roman" w:hAnsi="Times New Roman"/>
          <w:sz w:val="28"/>
          <w:szCs w:val="28"/>
        </w:rPr>
        <w:t xml:space="preserve">переданы в музей </w:t>
      </w:r>
      <w:r>
        <w:rPr>
          <w:rFonts w:ascii="Times New Roman" w:hAnsi="Times New Roman"/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Times New Roman" w:hAnsi="Times New Roman"/>
            <w:sz w:val="28"/>
            <w:szCs w:val="28"/>
          </w:rPr>
          <w:t>1993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  <w:r w:rsidRPr="001B43E8">
        <w:rPr>
          <w:rFonts w:ascii="Times New Roman" w:hAnsi="Times New Roman"/>
          <w:sz w:val="28"/>
          <w:szCs w:val="28"/>
        </w:rPr>
        <w:t>Грец М.И., первым секретарем Российского Союза молодежи Амурской области</w:t>
      </w:r>
      <w:r>
        <w:rPr>
          <w:rFonts w:ascii="Times New Roman" w:hAnsi="Times New Roman"/>
          <w:sz w:val="28"/>
          <w:szCs w:val="28"/>
        </w:rPr>
        <w:t>.</w:t>
      </w:r>
    </w:p>
    <w:p w:rsidR="00AB6407" w:rsidRPr="00B746AA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93171">
        <w:rPr>
          <w:rFonts w:ascii="Times New Roman" w:hAnsi="Times New Roman"/>
          <w:sz w:val="28"/>
          <w:szCs w:val="28"/>
        </w:rPr>
        <w:t>Знамя как почётная коллективная награда за труд, службу, учебу нигде не получило такого распространения, как в СССР. Знамёнами награждались предприятия промышленности, транспорта, сельско</w:t>
      </w:r>
      <w:r>
        <w:rPr>
          <w:rFonts w:ascii="Times New Roman" w:hAnsi="Times New Roman"/>
          <w:sz w:val="28"/>
          <w:szCs w:val="28"/>
        </w:rPr>
        <w:t>го хозяйства, учебные заведения</w:t>
      </w:r>
      <w:r w:rsidRPr="00B9317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Например, </w:t>
      </w:r>
      <w:r>
        <w:rPr>
          <w:rFonts w:ascii="Times New Roman" w:hAnsi="Times New Roman"/>
          <w:i/>
          <w:iCs/>
          <w:sz w:val="28"/>
          <w:szCs w:val="28"/>
        </w:rPr>
        <w:t>з</w:t>
      </w:r>
      <w:r w:rsidRPr="00713BC5">
        <w:rPr>
          <w:rFonts w:ascii="Times New Roman" w:hAnsi="Times New Roman"/>
          <w:i/>
          <w:iCs/>
          <w:sz w:val="28"/>
          <w:szCs w:val="28"/>
        </w:rPr>
        <w:t>намя наградное «За успехи в соцсоревновании,  за образцовые условия труда и быта от Амурского обкома КПСС, облисполкома, облсовпрофа и обком</w:t>
      </w:r>
      <w:r>
        <w:rPr>
          <w:rFonts w:ascii="Times New Roman" w:hAnsi="Times New Roman"/>
          <w:i/>
          <w:iCs/>
          <w:sz w:val="28"/>
          <w:szCs w:val="28"/>
        </w:rPr>
        <w:t>а ВЛКСМ, 1980-е гг. (АОМ 21909)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поступило в музей </w:t>
      </w:r>
      <w:r w:rsidRPr="007E6F8C">
        <w:rPr>
          <w:rFonts w:ascii="Times New Roman" w:hAnsi="Times New Roman"/>
          <w:sz w:val="28"/>
          <w:szCs w:val="28"/>
        </w:rPr>
        <w:t xml:space="preserve">от Амурского областного Совета </w:t>
      </w:r>
      <w:r>
        <w:rPr>
          <w:rFonts w:ascii="Times New Roman" w:hAnsi="Times New Roman"/>
          <w:sz w:val="28"/>
          <w:szCs w:val="28"/>
        </w:rPr>
        <w:t xml:space="preserve">народных депутатов в </w:t>
      </w:r>
      <w:smartTag w:uri="urn:schemas-microsoft-com:office:smarttags" w:element="metricconverter">
        <w:smartTagPr>
          <w:attr w:name="ProductID" w:val="1994 г"/>
        </w:smartTagPr>
        <w:r>
          <w:rPr>
            <w:rFonts w:ascii="Times New Roman" w:hAnsi="Times New Roman"/>
            <w:sz w:val="28"/>
            <w:szCs w:val="28"/>
          </w:rPr>
          <w:t>1994 г</w:t>
        </w:r>
      </w:smartTag>
      <w:r>
        <w:rPr>
          <w:rFonts w:ascii="Times New Roman" w:hAnsi="Times New Roman"/>
          <w:sz w:val="28"/>
          <w:szCs w:val="28"/>
        </w:rPr>
        <w:t xml:space="preserve">.; </w:t>
      </w:r>
      <w:r>
        <w:rPr>
          <w:rFonts w:ascii="Times New Roman" w:hAnsi="Times New Roman"/>
          <w:i/>
          <w:sz w:val="28"/>
          <w:szCs w:val="28"/>
        </w:rPr>
        <w:t>з</w:t>
      </w:r>
      <w:r w:rsidRPr="006B59DB">
        <w:rPr>
          <w:rFonts w:ascii="Times New Roman" w:hAnsi="Times New Roman"/>
          <w:i/>
          <w:sz w:val="28"/>
          <w:szCs w:val="28"/>
        </w:rPr>
        <w:t>намя памятное, переданное коллективу спичечной фабрики</w:t>
      </w:r>
      <w:r>
        <w:rPr>
          <w:rFonts w:ascii="Times New Roman" w:hAnsi="Times New Roman"/>
          <w:i/>
          <w:sz w:val="28"/>
          <w:szCs w:val="28"/>
        </w:rPr>
        <w:t xml:space="preserve"> «Искра»</w:t>
      </w:r>
      <w:r w:rsidRPr="006B59DB">
        <w:rPr>
          <w:rFonts w:ascii="Times New Roman" w:hAnsi="Times New Roman"/>
          <w:i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1967 г"/>
        </w:smartTagPr>
        <w:r w:rsidRPr="006B59DB">
          <w:rPr>
            <w:rFonts w:ascii="Times New Roman" w:hAnsi="Times New Roman"/>
            <w:i/>
            <w:sz w:val="28"/>
            <w:szCs w:val="28"/>
          </w:rPr>
          <w:t>1967 г</w:t>
        </w:r>
      </w:smartTag>
      <w:r w:rsidRPr="006B59DB">
        <w:rPr>
          <w:rFonts w:ascii="Times New Roman" w:hAnsi="Times New Roman"/>
          <w:i/>
          <w:sz w:val="28"/>
          <w:szCs w:val="28"/>
        </w:rPr>
        <w:t>. (АОМ 25951/37)</w:t>
      </w:r>
      <w:r>
        <w:rPr>
          <w:rFonts w:ascii="Times New Roman" w:hAnsi="Times New Roman"/>
          <w:i/>
          <w:sz w:val="28"/>
          <w:szCs w:val="28"/>
        </w:rPr>
        <w:t xml:space="preserve"> и др. </w:t>
      </w:r>
      <w:r w:rsidRPr="007802A5">
        <w:rPr>
          <w:rFonts w:ascii="Times New Roman" w:hAnsi="Times New Roman"/>
          <w:sz w:val="28"/>
          <w:szCs w:val="28"/>
        </w:rPr>
        <w:t xml:space="preserve">Данное </w:t>
      </w:r>
      <w:r>
        <w:rPr>
          <w:rFonts w:ascii="Times New Roman" w:hAnsi="Times New Roman"/>
          <w:sz w:val="28"/>
          <w:szCs w:val="28"/>
        </w:rPr>
        <w:t>з</w:t>
      </w:r>
      <w:r w:rsidRPr="007802A5">
        <w:rPr>
          <w:rFonts w:ascii="Times New Roman" w:hAnsi="Times New Roman"/>
          <w:sz w:val="28"/>
          <w:szCs w:val="28"/>
        </w:rPr>
        <w:t>намя</w:t>
      </w:r>
      <w:r>
        <w:rPr>
          <w:rFonts w:ascii="Times New Roman" w:hAnsi="Times New Roman"/>
          <w:sz w:val="28"/>
          <w:szCs w:val="28"/>
        </w:rPr>
        <w:t xml:space="preserve"> поступило</w:t>
      </w:r>
      <w:r w:rsidRPr="007E6F8C">
        <w:rPr>
          <w:rFonts w:ascii="Times New Roman" w:hAnsi="Times New Roman"/>
          <w:sz w:val="28"/>
          <w:szCs w:val="28"/>
        </w:rPr>
        <w:t xml:space="preserve"> в музей в </w:t>
      </w:r>
      <w:smartTag w:uri="urn:schemas-microsoft-com:office:smarttags" w:element="metricconverter">
        <w:smartTagPr>
          <w:attr w:name="ProductID" w:val="1999 г"/>
        </w:smartTagPr>
        <w:r w:rsidRPr="007E6F8C">
          <w:rPr>
            <w:rFonts w:ascii="Times New Roman" w:hAnsi="Times New Roman"/>
            <w:sz w:val="28"/>
            <w:szCs w:val="28"/>
          </w:rPr>
          <w:t>1999 г</w:t>
        </w:r>
      </w:smartTag>
      <w:r w:rsidRPr="007E6F8C">
        <w:rPr>
          <w:rFonts w:ascii="Times New Roman" w:hAnsi="Times New Roman"/>
          <w:sz w:val="28"/>
          <w:szCs w:val="28"/>
        </w:rPr>
        <w:t>. после ликвидации предприятия</w:t>
      </w:r>
      <w:r>
        <w:rPr>
          <w:rFonts w:ascii="Times New Roman" w:hAnsi="Times New Roman"/>
          <w:sz w:val="28"/>
          <w:szCs w:val="28"/>
        </w:rPr>
        <w:t>.</w:t>
      </w:r>
    </w:p>
    <w:p w:rsidR="00AB6407" w:rsidRPr="00B746AA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93171">
        <w:rPr>
          <w:rFonts w:ascii="Times New Roman" w:hAnsi="Times New Roman"/>
          <w:sz w:val="28"/>
          <w:szCs w:val="28"/>
        </w:rPr>
        <w:t>редставлены в</w:t>
      </w:r>
      <w:r>
        <w:rPr>
          <w:rFonts w:ascii="Times New Roman" w:hAnsi="Times New Roman"/>
          <w:sz w:val="28"/>
          <w:szCs w:val="28"/>
        </w:rPr>
        <w:t xml:space="preserve"> коллекции </w:t>
      </w:r>
      <w:r w:rsidRPr="005D57E6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знамена, которые  дарились к знаменательным датам, таким</w:t>
      </w:r>
      <w:r w:rsidRPr="00B93171">
        <w:rPr>
          <w:rFonts w:ascii="Times New Roman" w:hAnsi="Times New Roman"/>
          <w:sz w:val="28"/>
          <w:szCs w:val="28"/>
        </w:rPr>
        <w:t xml:space="preserve"> как юбилеи Коммунистической партии, годовщины революции, партийные съезды. Дарственные знамёна отличает разнообразие изобразительной символики и лозунгов, в которых нашли отражение политические и общественные идеалы своего времени.</w:t>
      </w:r>
      <w:r>
        <w:rPr>
          <w:rFonts w:ascii="Times New Roman" w:hAnsi="Times New Roman"/>
          <w:sz w:val="28"/>
          <w:szCs w:val="28"/>
        </w:rPr>
        <w:t xml:space="preserve"> Например, </w:t>
      </w:r>
      <w:r>
        <w:rPr>
          <w:rFonts w:ascii="Times New Roman" w:hAnsi="Times New Roman"/>
          <w:i/>
          <w:iCs/>
          <w:sz w:val="28"/>
          <w:szCs w:val="28"/>
        </w:rPr>
        <w:t xml:space="preserve">знамя от Амурского обкома ВЛКСМ </w:t>
      </w:r>
      <w:r w:rsidRPr="00DA3E9E">
        <w:rPr>
          <w:rFonts w:ascii="Times New Roman" w:hAnsi="Times New Roman"/>
          <w:i/>
          <w:iCs/>
          <w:sz w:val="28"/>
          <w:szCs w:val="28"/>
        </w:rPr>
        <w:t xml:space="preserve">Амурской областной пионерской </w:t>
      </w:r>
      <w:r>
        <w:rPr>
          <w:rFonts w:ascii="Times New Roman" w:hAnsi="Times New Roman"/>
          <w:i/>
          <w:iCs/>
          <w:sz w:val="28"/>
          <w:szCs w:val="28"/>
        </w:rPr>
        <w:t xml:space="preserve">организации «В честь </w:t>
      </w:r>
      <w:r w:rsidRPr="00DA3E9E">
        <w:rPr>
          <w:rFonts w:ascii="Times New Roman" w:hAnsi="Times New Roman"/>
          <w:i/>
          <w:iCs/>
          <w:sz w:val="28"/>
          <w:szCs w:val="28"/>
        </w:rPr>
        <w:t>60-летия пионерской организации им. В.И. Ленина. 1922-1982 гг.» (АОМ 19735)</w:t>
      </w:r>
      <w:r>
        <w:rPr>
          <w:rFonts w:ascii="Times New Roman" w:hAnsi="Times New Roman"/>
          <w:i/>
          <w:sz w:val="28"/>
          <w:szCs w:val="28"/>
        </w:rPr>
        <w:t xml:space="preserve">, </w:t>
      </w:r>
      <w:r w:rsidRPr="00381CC5">
        <w:rPr>
          <w:rFonts w:ascii="Times New Roman" w:hAnsi="Times New Roman"/>
          <w:sz w:val="28"/>
          <w:szCs w:val="28"/>
        </w:rPr>
        <w:t>передано в музей Амурским Союзом молодежи</w:t>
      </w:r>
      <w:r>
        <w:rPr>
          <w:rFonts w:ascii="Times New Roman" w:hAnsi="Times New Roman"/>
          <w:sz w:val="28"/>
          <w:szCs w:val="28"/>
        </w:rPr>
        <w:t xml:space="preserve"> в </w:t>
      </w:r>
      <w:smartTag w:uri="urn:schemas-microsoft-com:office:smarttags" w:element="metricconverter">
        <w:smartTagPr>
          <w:attr w:name="ProductID" w:val="1993 г"/>
        </w:smartTagPr>
        <w:r>
          <w:rPr>
            <w:rFonts w:ascii="Times New Roman" w:hAnsi="Times New Roman"/>
            <w:sz w:val="28"/>
            <w:szCs w:val="28"/>
          </w:rPr>
          <w:t xml:space="preserve">1993 </w:t>
        </w:r>
        <w:r w:rsidRPr="00B746AA">
          <w:rPr>
            <w:rFonts w:ascii="Times New Roman" w:hAnsi="Times New Roman"/>
            <w:sz w:val="28"/>
            <w:szCs w:val="28"/>
          </w:rPr>
          <w:t>г</w:t>
        </w:r>
      </w:smartTag>
      <w:r w:rsidRPr="00B746AA">
        <w:rPr>
          <w:rFonts w:ascii="Times New Roman" w:hAnsi="Times New Roman"/>
          <w:sz w:val="28"/>
          <w:szCs w:val="28"/>
        </w:rPr>
        <w:t>.;</w:t>
      </w:r>
      <w:r>
        <w:rPr>
          <w:rFonts w:ascii="Times New Roman" w:hAnsi="Times New Roman"/>
          <w:i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000000"/>
          <w:sz w:val="28"/>
          <w:szCs w:val="28"/>
        </w:rPr>
        <w:t>з</w:t>
      </w:r>
      <w:r w:rsidRPr="00E03948">
        <w:rPr>
          <w:rFonts w:ascii="Times New Roman" w:hAnsi="Times New Roman"/>
          <w:i/>
          <w:color w:val="000000"/>
          <w:sz w:val="28"/>
          <w:szCs w:val="28"/>
        </w:rPr>
        <w:t>намя в честь 100-летия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города</w:t>
      </w:r>
      <w:r w:rsidRPr="00E03948">
        <w:rPr>
          <w:rFonts w:ascii="Times New Roman" w:hAnsi="Times New Roman"/>
          <w:i/>
          <w:color w:val="000000"/>
          <w:sz w:val="28"/>
          <w:szCs w:val="28"/>
        </w:rPr>
        <w:t xml:space="preserve"> Благовещенска, </w:t>
      </w:r>
      <w:smartTag w:uri="urn:schemas-microsoft-com:office:smarttags" w:element="metricconverter">
        <w:smartTagPr>
          <w:attr w:name="ProductID" w:val="1958 г"/>
        </w:smartTagPr>
        <w:r w:rsidRPr="00E03948">
          <w:rPr>
            <w:rFonts w:ascii="Times New Roman" w:hAnsi="Times New Roman"/>
            <w:i/>
            <w:color w:val="000000"/>
            <w:sz w:val="28"/>
            <w:szCs w:val="28"/>
          </w:rPr>
          <w:t>1958 г</w:t>
        </w:r>
      </w:smartTag>
      <w:r w:rsidRPr="00E03948">
        <w:rPr>
          <w:rFonts w:ascii="Times New Roman" w:hAnsi="Times New Roman"/>
          <w:i/>
          <w:color w:val="000000"/>
          <w:sz w:val="28"/>
          <w:szCs w:val="28"/>
        </w:rPr>
        <w:t>.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(АОМ 6183), </w:t>
      </w:r>
      <w:r w:rsidRPr="00C57B95">
        <w:rPr>
          <w:rFonts w:ascii="Times New Roman" w:hAnsi="Times New Roman"/>
          <w:color w:val="000000"/>
          <w:sz w:val="28"/>
          <w:szCs w:val="28"/>
        </w:rPr>
        <w:t>по</w:t>
      </w:r>
      <w:r>
        <w:rPr>
          <w:rFonts w:ascii="Times New Roman" w:hAnsi="Times New Roman"/>
          <w:color w:val="000000"/>
          <w:sz w:val="28"/>
          <w:szCs w:val="28"/>
        </w:rPr>
        <w:t xml:space="preserve">ступило - в </w:t>
      </w:r>
      <w:smartTag w:uri="urn:schemas-microsoft-com:office:smarttags" w:element="metricconverter">
        <w:smartTagPr>
          <w:attr w:name="ProductID" w:val="1958 г"/>
        </w:smartTagPr>
        <w:r>
          <w:rPr>
            <w:rFonts w:ascii="Times New Roman" w:hAnsi="Times New Roman"/>
            <w:color w:val="000000"/>
            <w:sz w:val="28"/>
            <w:szCs w:val="28"/>
          </w:rPr>
          <w:t>1958 г</w:t>
        </w:r>
      </w:smartTag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B6407" w:rsidRPr="00920FF3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920FF3">
        <w:rPr>
          <w:rFonts w:ascii="Times New Roman" w:hAnsi="Times New Roman"/>
          <w:sz w:val="28"/>
          <w:szCs w:val="28"/>
        </w:rPr>
        <w:t>Вторая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20FF3">
        <w:rPr>
          <w:rFonts w:ascii="Times New Roman" w:hAnsi="Times New Roman"/>
          <w:sz w:val="28"/>
          <w:szCs w:val="28"/>
        </w:rPr>
        <w:t>самая  многочисленная группа предметов советской символики, включает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920FF3">
        <w:rPr>
          <w:rFonts w:ascii="Times New Roman" w:hAnsi="Times New Roman"/>
          <w:sz w:val="28"/>
          <w:szCs w:val="28"/>
        </w:rPr>
        <w:t xml:space="preserve">вымпелы и  ленты, которые вручались за трудовые успехи (предприятиям, городам, бригадам, рабочим сменам  и другим организациям), за спортивные достижения, ими награждались за строительство БАМа. </w:t>
      </w:r>
      <w:r w:rsidRPr="00920FF3">
        <w:rPr>
          <w:rFonts w:ascii="Times New Roman" w:hAnsi="Times New Roman"/>
          <w:bCs/>
          <w:sz w:val="28"/>
          <w:szCs w:val="28"/>
        </w:rPr>
        <w:t>Вымпелы в СССР - обязательные атрибуты награждения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эту коллекцию входят также предметы пионерской  атрибутики (флажки, галстуки).</w:t>
      </w:r>
    </w:p>
    <w:p w:rsidR="00AB6407" w:rsidRDefault="00AB6407" w:rsidP="002554A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sz w:val="28"/>
          <w:szCs w:val="28"/>
        </w:rPr>
        <w:t xml:space="preserve">Например: </w:t>
      </w:r>
    </w:p>
    <w:p w:rsidR="00AB6407" w:rsidRPr="005F5AB7" w:rsidRDefault="00AB6407" w:rsidP="002554A4">
      <w:pPr>
        <w:spacing w:after="0" w:line="360" w:lineRule="auto"/>
        <w:ind w:firstLine="567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</w:t>
      </w:r>
      <w:r w:rsidRPr="005F5AB7">
        <w:rPr>
          <w:rFonts w:ascii="Times New Roman" w:hAnsi="Times New Roman"/>
          <w:i/>
          <w:iCs/>
          <w:sz w:val="28"/>
          <w:szCs w:val="28"/>
        </w:rPr>
        <w:t xml:space="preserve"> Вымпел «Лучшей комсомольско-молодежной бригаде», СССР, 1970-е гг. (АОМ 27672/17);</w:t>
      </w:r>
    </w:p>
    <w:p w:rsidR="00AB6407" w:rsidRPr="005F5AB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i/>
          <w:iCs/>
          <w:sz w:val="28"/>
          <w:szCs w:val="28"/>
        </w:rPr>
        <w:t>2. Вымпел «Лучшей сборщице» , 1970-е гг. (АОМ 27672/12);</w:t>
      </w:r>
    </w:p>
    <w:p w:rsidR="00AB6407" w:rsidRPr="005F5AB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i/>
          <w:iCs/>
          <w:sz w:val="28"/>
          <w:szCs w:val="28"/>
        </w:rPr>
        <w:t>3. Лента наградная с надписью «Ветеран труда»</w:t>
      </w:r>
      <w:r>
        <w:rPr>
          <w:rFonts w:ascii="Times New Roman" w:hAnsi="Times New Roman"/>
          <w:i/>
          <w:iCs/>
          <w:sz w:val="28"/>
          <w:szCs w:val="28"/>
        </w:rPr>
        <w:t>. СССР</w:t>
      </w:r>
      <w:r w:rsidRPr="005F5AB7">
        <w:rPr>
          <w:rFonts w:ascii="Times New Roman" w:hAnsi="Times New Roman"/>
          <w:i/>
          <w:iCs/>
          <w:sz w:val="28"/>
          <w:szCs w:val="28"/>
        </w:rPr>
        <w:t>, 1980-е гг. (</w:t>
      </w:r>
      <w:r>
        <w:rPr>
          <w:rFonts w:ascii="Times New Roman" w:hAnsi="Times New Roman"/>
          <w:i/>
          <w:iCs/>
          <w:sz w:val="28"/>
          <w:szCs w:val="28"/>
        </w:rPr>
        <w:t xml:space="preserve">АОМ </w:t>
      </w:r>
      <w:r w:rsidRPr="005F5AB7">
        <w:rPr>
          <w:rFonts w:ascii="Times New Roman" w:hAnsi="Times New Roman"/>
          <w:i/>
          <w:iCs/>
          <w:sz w:val="28"/>
          <w:szCs w:val="28"/>
        </w:rPr>
        <w:t>27674/1);</w:t>
      </w:r>
    </w:p>
    <w:p w:rsidR="00AB6407" w:rsidRPr="005F5AB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i/>
          <w:iCs/>
          <w:sz w:val="28"/>
          <w:szCs w:val="28"/>
        </w:rPr>
        <w:t xml:space="preserve">4. Вымпел сувенирный, выпущенный в честь сдачи в постоянную эксплуатацию БАМа. Тында, </w:t>
      </w:r>
      <w:smartTag w:uri="urn:schemas-microsoft-com:office:smarttags" w:element="metricconverter">
        <w:smartTagPr>
          <w:attr w:name="ProductID" w:val="1989 г"/>
        </w:smartTagPr>
        <w:r w:rsidRPr="005F5AB7">
          <w:rPr>
            <w:rFonts w:ascii="Times New Roman" w:hAnsi="Times New Roman"/>
            <w:i/>
            <w:iCs/>
            <w:sz w:val="28"/>
            <w:szCs w:val="28"/>
          </w:rPr>
          <w:t>1989 г</w:t>
        </w:r>
      </w:smartTag>
      <w:r w:rsidRPr="005F5AB7">
        <w:rPr>
          <w:rFonts w:ascii="Times New Roman" w:hAnsi="Times New Roman"/>
          <w:i/>
          <w:iCs/>
          <w:sz w:val="28"/>
          <w:szCs w:val="28"/>
        </w:rPr>
        <w:t>. (АОМ 14019/49);</w:t>
      </w:r>
    </w:p>
    <w:p w:rsidR="00AB6407" w:rsidRPr="005F5AB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i/>
          <w:sz w:val="28"/>
          <w:szCs w:val="28"/>
        </w:rPr>
        <w:t>5. Г</w:t>
      </w:r>
      <w:r w:rsidRPr="005F5AB7">
        <w:rPr>
          <w:rFonts w:ascii="Times New Roman" w:hAnsi="Times New Roman"/>
          <w:i/>
          <w:iCs/>
          <w:sz w:val="28"/>
          <w:szCs w:val="28"/>
        </w:rPr>
        <w:t>алстук пионерский «Почетного пионера хореографического ансамбля</w:t>
      </w:r>
      <w:r>
        <w:rPr>
          <w:rFonts w:ascii="Times New Roman" w:hAnsi="Times New Roman"/>
          <w:i/>
          <w:iCs/>
          <w:sz w:val="28"/>
          <w:szCs w:val="28"/>
        </w:rPr>
        <w:t xml:space="preserve"> «Ровесники», </w:t>
      </w:r>
      <w:smartTag w:uri="urn:schemas-microsoft-com:office:smarttags" w:element="metricconverter">
        <w:smartTagPr>
          <w:attr w:name="ProductID" w:val="1977 г"/>
        </w:smartTagPr>
        <w:r>
          <w:rPr>
            <w:rFonts w:ascii="Times New Roman" w:hAnsi="Times New Roman"/>
            <w:i/>
            <w:iCs/>
            <w:sz w:val="28"/>
            <w:szCs w:val="28"/>
          </w:rPr>
          <w:t xml:space="preserve">1977 </w:t>
        </w:r>
        <w:r w:rsidRPr="005F5AB7">
          <w:rPr>
            <w:rFonts w:ascii="Times New Roman" w:hAnsi="Times New Roman"/>
            <w:i/>
            <w:iCs/>
            <w:sz w:val="28"/>
            <w:szCs w:val="28"/>
          </w:rPr>
          <w:t>г</w:t>
        </w:r>
      </w:smartTag>
      <w:r w:rsidRPr="005F5AB7">
        <w:rPr>
          <w:rFonts w:ascii="Times New Roman" w:hAnsi="Times New Roman"/>
          <w:i/>
          <w:iCs/>
          <w:sz w:val="28"/>
          <w:szCs w:val="28"/>
        </w:rPr>
        <w:t xml:space="preserve">. (АОМ 7694); </w:t>
      </w:r>
    </w:p>
    <w:p w:rsidR="00AB6407" w:rsidRPr="005F5AB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5F5AB7">
        <w:rPr>
          <w:rFonts w:ascii="Times New Roman" w:hAnsi="Times New Roman"/>
          <w:i/>
          <w:iCs/>
          <w:sz w:val="28"/>
          <w:szCs w:val="28"/>
        </w:rPr>
        <w:t>6. Вымпе</w:t>
      </w:r>
      <w:r>
        <w:rPr>
          <w:rFonts w:ascii="Times New Roman" w:hAnsi="Times New Roman"/>
          <w:i/>
          <w:iCs/>
          <w:sz w:val="28"/>
          <w:szCs w:val="28"/>
        </w:rPr>
        <w:t xml:space="preserve">л «Лучшему по профессии», </w:t>
      </w:r>
      <w:smartTag w:uri="urn:schemas-microsoft-com:office:smarttags" w:element="metricconverter">
        <w:smartTagPr>
          <w:attr w:name="ProductID" w:val="1977 г"/>
        </w:smartTagPr>
        <w:r>
          <w:rPr>
            <w:rFonts w:ascii="Times New Roman" w:hAnsi="Times New Roman"/>
            <w:i/>
            <w:iCs/>
            <w:sz w:val="28"/>
            <w:szCs w:val="28"/>
          </w:rPr>
          <w:t>1977 г</w:t>
        </w:r>
      </w:smartTag>
      <w:r>
        <w:rPr>
          <w:rFonts w:ascii="Times New Roman" w:hAnsi="Times New Roman"/>
          <w:i/>
          <w:iCs/>
          <w:sz w:val="28"/>
          <w:szCs w:val="28"/>
        </w:rPr>
        <w:t>. (АОМ 2364/14), выдан механизатору совхоза «Партизан» Тамбовского района Бесхлебному С.С.</w:t>
      </w:r>
    </w:p>
    <w:p w:rsidR="00AB6407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 др.</w:t>
      </w:r>
    </w:p>
    <w:p w:rsidR="00AB6407" w:rsidRDefault="00AB6407" w:rsidP="00F73B9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все представленные в коллекции  предметы являются яркими свидетелями общественно-политических событий в стране, отражают эпоху </w:t>
      </w:r>
      <w:r w:rsidRPr="00A72542">
        <w:rPr>
          <w:rFonts w:ascii="Times New Roman" w:hAnsi="Times New Roman"/>
          <w:sz w:val="28"/>
          <w:szCs w:val="28"/>
        </w:rPr>
        <w:t>социальн</w:t>
      </w:r>
      <w:r>
        <w:rPr>
          <w:rFonts w:ascii="Times New Roman" w:hAnsi="Times New Roman"/>
          <w:sz w:val="28"/>
          <w:szCs w:val="28"/>
        </w:rPr>
        <w:t>ых потрясений, войн и революций. Это своего рода знаки отличия советского времени, которые наиболее полно и ярко характеризуют ушедшую эпоху.</w:t>
      </w:r>
    </w:p>
    <w:p w:rsidR="00AB6407" w:rsidRDefault="00AB6407" w:rsidP="00F73B9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B6407" w:rsidRPr="00F73B9F" w:rsidRDefault="00AB6407" w:rsidP="002554A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73B9F">
        <w:rPr>
          <w:rFonts w:ascii="Times New Roman" w:hAnsi="Times New Roman"/>
          <w:b/>
          <w:sz w:val="28"/>
          <w:szCs w:val="28"/>
        </w:rPr>
        <w:t>Список источников:</w:t>
      </w:r>
    </w:p>
    <w:p w:rsidR="00AB6407" w:rsidRDefault="00AB6407" w:rsidP="002554A4">
      <w:pPr>
        <w:pStyle w:val="ListParagraph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Контрольный текст экскурсии «Общий обзор музея» / составитель А.Н. Курильчик, экскурсовод ГБУ АО «</w:t>
      </w:r>
      <w:r w:rsidRPr="0009250C">
        <w:rPr>
          <w:rFonts w:ascii="Times New Roman" w:hAnsi="Times New Roman"/>
          <w:sz w:val="28"/>
          <w:szCs w:val="28"/>
        </w:rPr>
        <w:t>Амурский областной краеведческий музей им. Г.С. Новикова-Даурского</w:t>
      </w:r>
      <w:r>
        <w:rPr>
          <w:rFonts w:ascii="Times New Roman" w:hAnsi="Times New Roman"/>
          <w:sz w:val="28"/>
          <w:szCs w:val="28"/>
        </w:rPr>
        <w:t>», 2018. – 39 с.</w:t>
      </w:r>
    </w:p>
    <w:p w:rsidR="00AB6407" w:rsidRPr="00583AFA" w:rsidRDefault="00AB6407" w:rsidP="002554A4">
      <w:pPr>
        <w:pStyle w:val="ListParagraph"/>
        <w:numPr>
          <w:ilvl w:val="0"/>
          <w:numId w:val="3"/>
        </w:numPr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Учетно-хранительская  документация ГБУ АО «Амурский областной краеведческий музей им. Г.С. Новикова-Даурского»: акты ПП, заключения историко-культурной экспертизы, коллекционные описи за 1949-2016 гг.</w:t>
      </w: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874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B746A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6407" w:rsidRPr="002075DB" w:rsidRDefault="00AB6407" w:rsidP="002075DB">
      <w:pPr>
        <w:spacing w:line="360" w:lineRule="auto"/>
        <w:jc w:val="both"/>
        <w:rPr>
          <w:i/>
          <w:iCs/>
        </w:rPr>
      </w:pPr>
      <w:r w:rsidRPr="00671D54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57.25pt;height:147pt;visibility:visible">
            <v:imagedata r:id="rId7" o:title=""/>
          </v:shape>
        </w:pict>
      </w:r>
      <w:r>
        <w:rPr>
          <w:noProof/>
          <w:lang w:eastAsia="ru-RU"/>
        </w:rPr>
        <w:pict>
          <v:shape id="Рисунок 1" o:spid="_x0000_s1026" type="#_x0000_t75" style="position:absolute;left:0;text-align:left;margin-left:0;margin-top:0;width:204.1pt;height:146.95pt;z-index:251654144;visibility:visible;mso-position-horizontal:left;mso-position-horizontal-relative:text;mso-position-vertical:top;mso-position-vertical-relative:text">
            <v:imagedata r:id="rId8" o:title=""/>
            <w10:wrap type="square"/>
          </v:shape>
        </w:pict>
      </w:r>
      <w:r w:rsidRPr="000F088F">
        <w:rPr>
          <w:rFonts w:ascii="Times New Roman" w:hAnsi="Times New Roman"/>
          <w:iCs/>
          <w:sz w:val="24"/>
          <w:szCs w:val="24"/>
        </w:rPr>
        <w:t>Флаг СССР</w:t>
      </w:r>
      <w:r w:rsidRPr="000F088F">
        <w:rPr>
          <w:rFonts w:ascii="Times New Roman" w:hAnsi="Times New Roman"/>
          <w:i/>
          <w:iCs/>
          <w:sz w:val="24"/>
          <w:szCs w:val="24"/>
        </w:rPr>
        <w:t>, 1980-е гг.</w:t>
      </w:r>
      <w:r w:rsidRPr="000F088F">
        <w:rPr>
          <w:rFonts w:ascii="Times New Roman" w:hAnsi="Times New Roman"/>
          <w:sz w:val="24"/>
          <w:szCs w:val="24"/>
        </w:rPr>
        <w:t xml:space="preserve"> </w:t>
      </w:r>
      <w:r w:rsidRPr="000F088F">
        <w:rPr>
          <w:rFonts w:ascii="Times New Roman" w:hAnsi="Times New Roman"/>
          <w:i/>
          <w:iCs/>
          <w:sz w:val="24"/>
          <w:szCs w:val="24"/>
        </w:rPr>
        <w:t xml:space="preserve">(АОМ 26907) </w:t>
      </w:r>
      <w:r>
        <w:rPr>
          <w:rFonts w:ascii="Times New Roman" w:hAnsi="Times New Roman"/>
          <w:i/>
          <w:iCs/>
          <w:sz w:val="24"/>
          <w:szCs w:val="24"/>
        </w:rPr>
        <w:t xml:space="preserve">          </w:t>
      </w:r>
      <w:r w:rsidRPr="002075DB">
        <w:rPr>
          <w:rFonts w:ascii="Times New Roman" w:hAnsi="Times New Roman"/>
          <w:iCs/>
          <w:sz w:val="24"/>
          <w:szCs w:val="24"/>
        </w:rPr>
        <w:t>Флаг РСФСР</w:t>
      </w:r>
      <w:r w:rsidRPr="002075DB">
        <w:rPr>
          <w:rFonts w:ascii="Times New Roman" w:hAnsi="Times New Roman"/>
          <w:i/>
          <w:iCs/>
          <w:sz w:val="24"/>
          <w:szCs w:val="24"/>
        </w:rPr>
        <w:t>, 1970-е гг. (АОМ 26906)</w:t>
      </w:r>
      <w:r w:rsidRPr="002075DB">
        <w:rPr>
          <w:i/>
          <w:iCs/>
        </w:rPr>
        <w:t xml:space="preserve"> </w:t>
      </w:r>
    </w:p>
    <w:p w:rsidR="00AB6407" w:rsidRPr="002712FB" w:rsidRDefault="00AB6407" w:rsidP="002712F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B6407" w:rsidRDefault="00AB6407" w:rsidP="000F088F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7" type="#_x0000_t75" style="position:absolute;margin-left:244.5pt;margin-top:201.6pt;width:205.15pt;height:169.95pt;z-index:251655168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Pr="00671D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219.75pt;height:149.25pt;visibility:visible">
            <v:imagedata r:id="rId10" o:title=""/>
          </v:shape>
        </w:pict>
      </w:r>
    </w:p>
    <w:p w:rsidR="00AB6407" w:rsidRDefault="00AB6407" w:rsidP="002075DB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 w:rsidRPr="002075DB">
        <w:rPr>
          <w:rFonts w:ascii="Times New Roman" w:hAnsi="Times New Roman"/>
          <w:iCs/>
          <w:sz w:val="24"/>
          <w:szCs w:val="24"/>
        </w:rPr>
        <w:t>Флаги Союзных республик</w:t>
      </w:r>
      <w:r w:rsidRPr="002075DB">
        <w:rPr>
          <w:rFonts w:ascii="Times New Roman" w:hAnsi="Times New Roman"/>
          <w:i/>
          <w:iCs/>
          <w:sz w:val="24"/>
          <w:szCs w:val="24"/>
        </w:rPr>
        <w:t xml:space="preserve">, 1989  г. </w:t>
      </w:r>
    </w:p>
    <w:p w:rsidR="00AB6407" w:rsidRPr="005D1116" w:rsidRDefault="00AB6407" w:rsidP="009411A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075DB">
        <w:rPr>
          <w:rFonts w:ascii="Times New Roman" w:hAnsi="Times New Roman"/>
          <w:i/>
          <w:iCs/>
          <w:sz w:val="24"/>
          <w:szCs w:val="24"/>
        </w:rPr>
        <w:t>(АОМ 15758/1-15)</w:t>
      </w:r>
      <w:r w:rsidRPr="002075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                                          </w:t>
      </w:r>
      <w:r w:rsidRPr="005D1116">
        <w:rPr>
          <w:rFonts w:ascii="Times New Roman" w:hAnsi="Times New Roman"/>
          <w:iCs/>
          <w:sz w:val="24"/>
          <w:szCs w:val="24"/>
        </w:rPr>
        <w:t xml:space="preserve">Знамя Тимптоно-Владимирского  </w:t>
      </w:r>
    </w:p>
    <w:p w:rsidR="00AB6407" w:rsidRPr="009411AC" w:rsidRDefault="00AB6407" w:rsidP="00B538E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111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5D1116">
        <w:rPr>
          <w:rFonts w:ascii="Times New Roman" w:hAnsi="Times New Roman"/>
          <w:iCs/>
          <w:sz w:val="24"/>
          <w:szCs w:val="24"/>
        </w:rPr>
        <w:t>партизанского отряда</w:t>
      </w:r>
      <w:r w:rsidRPr="009411AC">
        <w:rPr>
          <w:rFonts w:ascii="Times New Roman" w:hAnsi="Times New Roman"/>
          <w:i/>
          <w:iCs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1919 г"/>
        </w:smartTagPr>
        <w:r w:rsidRPr="009411AC">
          <w:rPr>
            <w:rFonts w:ascii="Times New Roman" w:hAnsi="Times New Roman"/>
            <w:i/>
            <w:iCs/>
            <w:sz w:val="24"/>
            <w:szCs w:val="24"/>
          </w:rPr>
          <w:t>1919 г</w:t>
        </w:r>
      </w:smartTag>
      <w:r w:rsidRPr="009411AC">
        <w:rPr>
          <w:rFonts w:ascii="Times New Roman" w:hAnsi="Times New Roman"/>
          <w:i/>
          <w:iCs/>
          <w:sz w:val="24"/>
          <w:szCs w:val="24"/>
        </w:rPr>
        <w:t>. (АОМ 6694)</w:t>
      </w:r>
      <w:r w:rsidRPr="009411AC">
        <w:rPr>
          <w:rFonts w:ascii="Times New Roman" w:hAnsi="Times New Roman"/>
          <w:sz w:val="24"/>
          <w:szCs w:val="24"/>
        </w:rPr>
        <w:t xml:space="preserve"> </w:t>
      </w:r>
    </w:p>
    <w:p w:rsidR="00AB6407" w:rsidRDefault="00AB6407" w:rsidP="009411AC">
      <w:pPr>
        <w:spacing w:after="0" w:line="240" w:lineRule="auto"/>
        <w:jc w:val="center"/>
        <w:rPr>
          <w:rFonts w:ascii="Times New Roman" w:hAnsi="Times New Roman"/>
          <w:i/>
          <w:iCs/>
          <w:sz w:val="24"/>
          <w:szCs w:val="24"/>
        </w:rPr>
      </w:pPr>
    </w:p>
    <w:p w:rsidR="00AB6407" w:rsidRPr="009411AC" w:rsidRDefault="00AB6407" w:rsidP="005D111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      </w:t>
      </w:r>
    </w:p>
    <w:p w:rsidR="00AB6407" w:rsidRPr="009411AC" w:rsidRDefault="00AB6407" w:rsidP="009411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28" type="#_x0000_t75" style="position:absolute;left:0;text-align:left;margin-left:-8.05pt;margin-top:437.25pt;width:220.45pt;height:188.55pt;z-index:251656192;visibility:visible;mso-position-horizontal-relative:margin;mso-position-vertical-relative:margin">
            <v:imagedata r:id="rId11" o:title="" croptop=".125" cropbottom="20327f" cropleft="7146f" cropright="765f"/>
            <w10:wrap type="square" anchorx="margin" anchory="margin"/>
          </v:shape>
        </w:pict>
      </w:r>
      <w:r>
        <w:rPr>
          <w:rFonts w:ascii="Times New Roman" w:hAnsi="Times New Roman"/>
          <w:i/>
          <w:iCs/>
          <w:sz w:val="24"/>
          <w:szCs w:val="24"/>
        </w:rPr>
        <w:t xml:space="preserve">    </w:t>
      </w:r>
    </w:p>
    <w:p w:rsidR="00AB6407" w:rsidRPr="009411AC" w:rsidRDefault="00AB6407" w:rsidP="009411A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</w:t>
      </w:r>
    </w:p>
    <w:p w:rsidR="00AB6407" w:rsidRPr="002075DB" w:rsidRDefault="00AB6407" w:rsidP="009411AC">
      <w:pPr>
        <w:tabs>
          <w:tab w:val="left" w:pos="546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671D54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7" type="#_x0000_t75" style="width:143.25pt;height:167.25pt;rotation:-90;visibility:visible">
            <v:imagedata r:id="rId12" o:title=""/>
          </v:shape>
        </w:pict>
      </w:r>
    </w:p>
    <w:p w:rsidR="00AB6407" w:rsidRDefault="00AB6407" w:rsidP="009411AC">
      <w:pPr>
        <w:jc w:val="center"/>
        <w:rPr>
          <w:rFonts w:ascii="Times New Roman" w:hAnsi="Times New Roman"/>
          <w:sz w:val="28"/>
          <w:szCs w:val="28"/>
        </w:rPr>
      </w:pPr>
    </w:p>
    <w:p w:rsidR="00AB6407" w:rsidRPr="007338AC" w:rsidRDefault="00AB6407" w:rsidP="007338AC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5D1116">
        <w:rPr>
          <w:rFonts w:ascii="Times New Roman" w:hAnsi="Times New Roman"/>
          <w:iCs/>
          <w:sz w:val="24"/>
          <w:szCs w:val="24"/>
        </w:rPr>
        <w:t xml:space="preserve">Флаг корабельный,  переданный </w:t>
      </w:r>
      <w:r>
        <w:rPr>
          <w:rFonts w:ascii="Times New Roman" w:hAnsi="Times New Roman"/>
          <w:iCs/>
          <w:sz w:val="24"/>
          <w:szCs w:val="24"/>
        </w:rPr>
        <w:t xml:space="preserve">                              </w:t>
      </w:r>
      <w:r w:rsidRPr="007338AC">
        <w:rPr>
          <w:rFonts w:ascii="Times New Roman" w:hAnsi="Times New Roman"/>
          <w:iCs/>
          <w:sz w:val="24"/>
          <w:szCs w:val="24"/>
        </w:rPr>
        <w:t xml:space="preserve">Государственный флаг Японии белого          </w:t>
      </w:r>
    </w:p>
    <w:p w:rsidR="00AB6407" w:rsidRPr="00B538E7" w:rsidRDefault="00AB6407" w:rsidP="007338AC">
      <w:pPr>
        <w:spacing w:after="0" w:line="240" w:lineRule="auto"/>
        <w:rPr>
          <w:rFonts w:ascii="Times New Roman" w:hAnsi="Times New Roman"/>
          <w:iCs/>
        </w:rPr>
      </w:pPr>
      <w:r w:rsidRPr="005D1116">
        <w:rPr>
          <w:rFonts w:ascii="Times New Roman" w:hAnsi="Times New Roman"/>
          <w:iCs/>
          <w:sz w:val="24"/>
          <w:szCs w:val="24"/>
        </w:rPr>
        <w:t>участником войны с Японией В.П. Толстенко</w:t>
      </w:r>
      <w:r>
        <w:rPr>
          <w:rFonts w:ascii="Times New Roman" w:hAnsi="Times New Roman"/>
          <w:iCs/>
          <w:sz w:val="24"/>
          <w:szCs w:val="24"/>
        </w:rPr>
        <w:t>.</w:t>
      </w:r>
      <w:r w:rsidRPr="005D1116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ab/>
        <w:t xml:space="preserve">    </w:t>
      </w:r>
      <w:r w:rsidRPr="007338AC">
        <w:rPr>
          <w:rFonts w:ascii="Times New Roman" w:hAnsi="Times New Roman"/>
          <w:iCs/>
          <w:sz w:val="24"/>
          <w:szCs w:val="24"/>
        </w:rPr>
        <w:t>цвета с красным кругом в центре</w:t>
      </w:r>
      <w:r w:rsidRPr="005A06DE">
        <w:rPr>
          <w:i/>
          <w:iCs/>
        </w:rPr>
        <w:t xml:space="preserve">, </w:t>
      </w:r>
      <w:smartTag w:uri="urn:schemas-microsoft-com:office:smarttags" w:element="metricconverter">
        <w:smartTagPr>
          <w:attr w:name="ProductID" w:val="1945 г"/>
        </w:smartTagPr>
        <w:r w:rsidRPr="00B538E7">
          <w:rPr>
            <w:rFonts w:ascii="Times New Roman" w:hAnsi="Times New Roman"/>
            <w:i/>
            <w:iCs/>
          </w:rPr>
          <w:t>1945 г</w:t>
        </w:r>
      </w:smartTag>
      <w:r w:rsidRPr="00B538E7">
        <w:rPr>
          <w:rFonts w:ascii="Times New Roman" w:hAnsi="Times New Roman"/>
          <w:i/>
          <w:iCs/>
        </w:rPr>
        <w:t>.</w:t>
      </w:r>
    </w:p>
    <w:p w:rsidR="00AB6407" w:rsidRPr="00B538E7" w:rsidRDefault="00AB6407" w:rsidP="007338AC">
      <w:pPr>
        <w:spacing w:after="0" w:line="240" w:lineRule="auto"/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sz w:val="24"/>
          <w:szCs w:val="24"/>
        </w:rPr>
        <w:t>1940-е гг.</w:t>
      </w:r>
      <w:r w:rsidRPr="00B538E7">
        <w:rPr>
          <w:rFonts w:ascii="Times New Roman" w:hAnsi="Times New Roman"/>
          <w:i/>
          <w:iCs/>
          <w:sz w:val="24"/>
          <w:szCs w:val="24"/>
        </w:rPr>
        <w:tab/>
        <w:t xml:space="preserve">                                                              </w:t>
      </w:r>
      <w:r w:rsidRPr="00B538E7">
        <w:rPr>
          <w:rFonts w:ascii="Times New Roman" w:hAnsi="Times New Roman"/>
          <w:i/>
          <w:iCs/>
        </w:rPr>
        <w:t xml:space="preserve">(АОМ 6133) </w:t>
      </w:r>
    </w:p>
    <w:p w:rsidR="00AB6407" w:rsidRPr="00B538E7" w:rsidRDefault="00AB6407" w:rsidP="007338AC">
      <w:pPr>
        <w:tabs>
          <w:tab w:val="left" w:pos="5300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AB6407" w:rsidRPr="005A06DE" w:rsidRDefault="00AB6407" w:rsidP="007338AC">
      <w:pPr>
        <w:spacing w:after="0" w:line="240" w:lineRule="auto"/>
        <w:rPr>
          <w:iCs/>
        </w:rPr>
      </w:pPr>
      <w:r w:rsidRPr="007338AC">
        <w:rPr>
          <w:rFonts w:ascii="Times New Roman" w:hAnsi="Times New Roman"/>
          <w:iCs/>
          <w:sz w:val="24"/>
          <w:szCs w:val="24"/>
        </w:rPr>
        <w:tab/>
        <w:t xml:space="preserve">                                                         </w:t>
      </w:r>
      <w:r>
        <w:rPr>
          <w:rFonts w:ascii="Times New Roman" w:hAnsi="Times New Roman"/>
          <w:iCs/>
          <w:sz w:val="24"/>
          <w:szCs w:val="24"/>
        </w:rPr>
        <w:t xml:space="preserve">                  </w:t>
      </w:r>
    </w:p>
    <w:p w:rsidR="00AB6407" w:rsidRDefault="00AB6407" w:rsidP="007338AC">
      <w:pPr>
        <w:tabs>
          <w:tab w:val="left" w:pos="527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AB6407" w:rsidRDefault="00AB6407" w:rsidP="002075DB">
      <w:pPr>
        <w:rPr>
          <w:rFonts w:ascii="Times New Roman" w:hAnsi="Times New Roman"/>
          <w:sz w:val="28"/>
          <w:szCs w:val="28"/>
        </w:rPr>
      </w:pPr>
      <w:r w:rsidRPr="00671D54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8" type="#_x0000_t75" style="width:226.5pt;height:182.25pt;visibility:visible">
            <v:imagedata r:id="rId13" o:title=""/>
          </v:shape>
        </w:pict>
      </w:r>
    </w:p>
    <w:p w:rsidR="00AB6407" w:rsidRDefault="00AB6407" w:rsidP="00FA0A4A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FA0A4A">
        <w:rPr>
          <w:rFonts w:ascii="Times New Roman" w:hAnsi="Times New Roman"/>
          <w:iCs/>
          <w:sz w:val="24"/>
          <w:szCs w:val="24"/>
        </w:rPr>
        <w:t xml:space="preserve">Знамя, подаренное  танковой  роте, стоявшей на территории </w:t>
      </w:r>
    </w:p>
    <w:p w:rsidR="00AB6407" w:rsidRPr="00FA0A4A" w:rsidRDefault="00AB6407" w:rsidP="00FA0A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A0A4A">
        <w:rPr>
          <w:rFonts w:ascii="Times New Roman" w:hAnsi="Times New Roman"/>
          <w:iCs/>
          <w:sz w:val="24"/>
          <w:szCs w:val="24"/>
        </w:rPr>
        <w:t>Амурской области ,</w:t>
      </w:r>
      <w:r w:rsidRPr="00FA0A4A">
        <w:rPr>
          <w:rFonts w:ascii="Times New Roman" w:hAnsi="Times New Roman"/>
          <w:i/>
          <w:iCs/>
          <w:sz w:val="24"/>
          <w:szCs w:val="24"/>
        </w:rPr>
        <w:t xml:space="preserve"> 1934 г. (АОМ 6534)</w:t>
      </w:r>
      <w:r w:rsidRPr="00FA0A4A">
        <w:rPr>
          <w:rFonts w:ascii="Times New Roman" w:hAnsi="Times New Roman"/>
          <w:sz w:val="24"/>
          <w:szCs w:val="24"/>
        </w:rPr>
        <w:t xml:space="preserve"> </w:t>
      </w:r>
    </w:p>
    <w:p w:rsidR="00AB6407" w:rsidRDefault="00AB6407" w:rsidP="002075DB">
      <w:pPr>
        <w:rPr>
          <w:rFonts w:ascii="Times New Roman" w:hAnsi="Times New Roman"/>
          <w:sz w:val="28"/>
          <w:szCs w:val="28"/>
        </w:rPr>
      </w:pPr>
    </w:p>
    <w:p w:rsidR="00AB6407" w:rsidRPr="0086112E" w:rsidRDefault="00AB6407" w:rsidP="0086112E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noProof/>
          <w:lang w:eastAsia="ru-RU"/>
        </w:rPr>
        <w:pict>
          <v:shape id="Рисунок 9" o:spid="_x0000_s1029" type="#_x0000_t75" style="position:absolute;margin-left:229.55pt;margin-top:261.7pt;width:207.05pt;height:146.2pt;z-index:251658240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8" o:spid="_x0000_s1030" type="#_x0000_t75" style="position:absolute;margin-left:0;margin-top:0;width:210pt;height:146.95pt;z-index:251657216;visibility:visible;mso-position-horizontal:left;mso-position-vertical:top">
            <v:imagedata r:id="rId15" o:title=""/>
            <w10:wrap type="square"/>
          </v:shape>
        </w:pict>
      </w:r>
      <w:r>
        <w:rPr>
          <w:rFonts w:ascii="Times New Roman" w:hAnsi="Times New Roman"/>
          <w:sz w:val="28"/>
          <w:szCs w:val="28"/>
        </w:rPr>
        <w:br w:type="textWrapping" w:clear="all"/>
      </w:r>
      <w:r w:rsidRPr="0086112E">
        <w:rPr>
          <w:rFonts w:ascii="Times New Roman" w:hAnsi="Times New Roman"/>
          <w:iCs/>
          <w:sz w:val="24"/>
          <w:szCs w:val="24"/>
        </w:rPr>
        <w:t>Знамя Амурской областной пионерской                Знамя Архаринской комсомольской</w:t>
      </w:r>
      <w:r w:rsidRPr="0086112E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AB6407" w:rsidRPr="0086112E" w:rsidRDefault="00AB6407" w:rsidP="0086112E">
      <w:pPr>
        <w:spacing w:after="0" w:line="240" w:lineRule="auto"/>
        <w:rPr>
          <w:rFonts w:ascii="Times New Roman" w:hAnsi="Times New Roman"/>
          <w:iCs/>
          <w:sz w:val="24"/>
          <w:szCs w:val="24"/>
        </w:rPr>
      </w:pPr>
      <w:r w:rsidRPr="0086112E">
        <w:rPr>
          <w:rFonts w:ascii="Times New Roman" w:hAnsi="Times New Roman"/>
          <w:sz w:val="24"/>
          <w:szCs w:val="24"/>
        </w:rPr>
        <w:t xml:space="preserve"> </w:t>
      </w:r>
      <w:r w:rsidRPr="0086112E">
        <w:rPr>
          <w:rFonts w:ascii="Times New Roman" w:hAnsi="Times New Roman"/>
          <w:iCs/>
          <w:sz w:val="24"/>
          <w:szCs w:val="24"/>
        </w:rPr>
        <w:t>организации</w:t>
      </w:r>
      <w:r w:rsidRPr="0086112E">
        <w:rPr>
          <w:rFonts w:ascii="Times New Roman" w:hAnsi="Times New Roman"/>
          <w:i/>
          <w:iCs/>
          <w:sz w:val="24"/>
          <w:szCs w:val="24"/>
        </w:rPr>
        <w:t xml:space="preserve"> , 1960 г. (АОМ 19207)</w:t>
      </w:r>
      <w:r w:rsidRPr="0086112E">
        <w:rPr>
          <w:rFonts w:ascii="Times New Roman" w:hAnsi="Times New Roman"/>
          <w:sz w:val="24"/>
          <w:szCs w:val="24"/>
        </w:rPr>
        <w:t xml:space="preserve">                         </w:t>
      </w:r>
      <w:r w:rsidRPr="0086112E">
        <w:rPr>
          <w:rFonts w:ascii="Times New Roman" w:hAnsi="Times New Roman"/>
          <w:iCs/>
          <w:sz w:val="24"/>
          <w:szCs w:val="24"/>
        </w:rPr>
        <w:t>организации</w:t>
      </w:r>
      <w:r w:rsidRPr="0086112E">
        <w:rPr>
          <w:rFonts w:ascii="Times New Roman" w:hAnsi="Times New Roman"/>
          <w:i/>
          <w:iCs/>
          <w:sz w:val="24"/>
          <w:szCs w:val="24"/>
        </w:rPr>
        <w:t xml:space="preserve">, 1960 г. (АОМ 19198) </w:t>
      </w:r>
    </w:p>
    <w:p w:rsidR="00AB6407" w:rsidRPr="0086112E" w:rsidRDefault="00AB6407" w:rsidP="0086112E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AB6407" w:rsidRPr="0086112E" w:rsidRDefault="00AB6407" w:rsidP="00AE0A81">
      <w:pPr>
        <w:tabs>
          <w:tab w:val="left" w:pos="5983"/>
        </w:tabs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noProof/>
          <w:lang w:eastAsia="ru-RU"/>
        </w:rPr>
        <w:pict>
          <v:shape id="Рисунок 12" o:spid="_x0000_s1031" type="#_x0000_t75" style="position:absolute;margin-left:319.5pt;margin-top:451pt;width:109.8pt;height:175.15pt;z-index:251660288;visibility:visible;mso-position-horizontal-relative:margin;mso-position-vertical-relative:margin">
            <v:imagedata r:id="rId16" o:title="" croptop="4369f" cropbottom="1214f" cropleft="17294f" cropright="14927f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1" o:spid="_x0000_s1032" type="#_x0000_t75" style="position:absolute;margin-left:167.3pt;margin-top:451pt;width:129.1pt;height:181.85pt;z-index:251661312;visibility:visible;mso-position-horizontal-relative:margin;mso-position-vertical-relative:margin">
            <v:imagedata r:id="rId17" o:title=""/>
            <w10:wrap type="square" anchorx="margin" anchory="margin"/>
          </v:shape>
        </w:pict>
      </w:r>
      <w:r>
        <w:rPr>
          <w:noProof/>
          <w:lang w:eastAsia="ru-RU"/>
        </w:rPr>
        <w:pict>
          <v:shape id="Рисунок 10" o:spid="_x0000_s1033" type="#_x0000_t75" style="position:absolute;margin-left:9.2pt;margin-top:2.05pt;width:121.7pt;height:172.9pt;z-index:251659264;visibility:visible">
            <v:imagedata r:id="rId18" o:title=""/>
            <w10:wrap type="square"/>
          </v:shape>
        </w:pict>
      </w:r>
      <w:r w:rsidRPr="0086112E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ab/>
      </w:r>
    </w:p>
    <w:p w:rsidR="00AB6407" w:rsidRDefault="00AB6407" w:rsidP="00AE0A81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  <w:r w:rsidRPr="00AE0A81">
        <w:rPr>
          <w:rFonts w:ascii="Times New Roman" w:hAnsi="Times New Roman"/>
          <w:i/>
          <w:iCs/>
          <w:sz w:val="24"/>
          <w:szCs w:val="24"/>
        </w:rPr>
        <w:t xml:space="preserve">1. </w:t>
      </w:r>
      <w:r w:rsidRPr="00AE0A81">
        <w:rPr>
          <w:rFonts w:ascii="Times New Roman" w:hAnsi="Times New Roman"/>
          <w:iCs/>
          <w:sz w:val="24"/>
          <w:szCs w:val="24"/>
        </w:rPr>
        <w:t>Вымпел «Лучшей комсомольско-молодежной бригаде», СССР</w:t>
      </w:r>
      <w:r w:rsidRPr="00AE0A81">
        <w:rPr>
          <w:rFonts w:ascii="Times New Roman" w:hAnsi="Times New Roman"/>
          <w:i/>
          <w:iCs/>
          <w:sz w:val="24"/>
          <w:szCs w:val="24"/>
        </w:rPr>
        <w:t xml:space="preserve">, 1970-е гг. </w:t>
      </w:r>
    </w:p>
    <w:p w:rsidR="00AB6407" w:rsidRPr="00AE0A81" w:rsidRDefault="00AB6407" w:rsidP="00AE0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A81">
        <w:rPr>
          <w:rFonts w:ascii="Times New Roman" w:hAnsi="Times New Roman"/>
          <w:i/>
          <w:iCs/>
          <w:sz w:val="24"/>
          <w:szCs w:val="24"/>
        </w:rPr>
        <w:t>(АОМ 27672/17);</w:t>
      </w:r>
      <w:r w:rsidRPr="00AE0A81">
        <w:rPr>
          <w:rFonts w:ascii="Times New Roman" w:hAnsi="Times New Roman"/>
          <w:sz w:val="24"/>
          <w:szCs w:val="24"/>
        </w:rPr>
        <w:t xml:space="preserve"> </w:t>
      </w:r>
    </w:p>
    <w:p w:rsidR="00AB6407" w:rsidRPr="00AE0A81" w:rsidRDefault="00AB6407" w:rsidP="00AE0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A81">
        <w:rPr>
          <w:rFonts w:ascii="Times New Roman" w:hAnsi="Times New Roman"/>
          <w:iCs/>
          <w:sz w:val="24"/>
          <w:szCs w:val="24"/>
        </w:rPr>
        <w:t>2. Вымпел «Лучшей сборщице» ,</w:t>
      </w:r>
      <w:r w:rsidRPr="00AE0A81">
        <w:rPr>
          <w:rFonts w:ascii="Times New Roman" w:hAnsi="Times New Roman"/>
          <w:i/>
          <w:iCs/>
          <w:sz w:val="24"/>
          <w:szCs w:val="24"/>
        </w:rPr>
        <w:t xml:space="preserve"> 1970-е гг. (АОМ 27672/12);</w:t>
      </w:r>
      <w:r w:rsidRPr="00AE0A81">
        <w:rPr>
          <w:rFonts w:ascii="Times New Roman" w:hAnsi="Times New Roman"/>
          <w:sz w:val="24"/>
          <w:szCs w:val="24"/>
        </w:rPr>
        <w:t xml:space="preserve"> </w:t>
      </w:r>
    </w:p>
    <w:p w:rsidR="00AB6407" w:rsidRPr="00AE0A81" w:rsidRDefault="00AB6407" w:rsidP="00AE0A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E0A81">
        <w:rPr>
          <w:rFonts w:ascii="Times New Roman" w:hAnsi="Times New Roman"/>
          <w:iCs/>
          <w:sz w:val="24"/>
          <w:szCs w:val="24"/>
        </w:rPr>
        <w:t>3.Вымпел «Лучшему по профессии»,</w:t>
      </w:r>
      <w:r w:rsidRPr="00AE0A81">
        <w:rPr>
          <w:rFonts w:ascii="Times New Roman" w:hAnsi="Times New Roman"/>
          <w:i/>
          <w:iCs/>
          <w:sz w:val="24"/>
          <w:szCs w:val="24"/>
        </w:rPr>
        <w:t xml:space="preserve"> 1977 г. (АОМ 2364/14).</w:t>
      </w:r>
    </w:p>
    <w:p w:rsidR="00AB6407" w:rsidRPr="0086112E" w:rsidRDefault="00AB6407" w:rsidP="0086112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407" w:rsidRDefault="00AB6407" w:rsidP="002075DB">
      <w:pPr>
        <w:rPr>
          <w:rFonts w:ascii="Times New Roman" w:hAnsi="Times New Roman"/>
          <w:sz w:val="28"/>
          <w:szCs w:val="28"/>
        </w:rPr>
      </w:pPr>
    </w:p>
    <w:p w:rsidR="00AB6407" w:rsidRDefault="00AB6407" w:rsidP="002075DB">
      <w:pPr>
        <w:rPr>
          <w:rFonts w:ascii="Times New Roman" w:hAnsi="Times New Roman"/>
          <w:sz w:val="28"/>
          <w:szCs w:val="28"/>
        </w:rPr>
      </w:pPr>
    </w:p>
    <w:p w:rsidR="00AB6407" w:rsidRDefault="00AB6407" w:rsidP="005D111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6407" w:rsidRPr="002075DB" w:rsidRDefault="00AB6407" w:rsidP="002075DB">
      <w:pPr>
        <w:rPr>
          <w:rFonts w:ascii="Times New Roman" w:hAnsi="Times New Roman"/>
          <w:sz w:val="28"/>
          <w:szCs w:val="28"/>
        </w:rPr>
      </w:pPr>
    </w:p>
    <w:sectPr w:rsidR="00AB6407" w:rsidRPr="002075DB" w:rsidSect="00526B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6407" w:rsidRDefault="00AB6407" w:rsidP="00A72542">
      <w:pPr>
        <w:spacing w:after="0" w:line="240" w:lineRule="auto"/>
      </w:pPr>
      <w:r>
        <w:separator/>
      </w:r>
    </w:p>
  </w:endnote>
  <w:endnote w:type="continuationSeparator" w:id="0">
    <w:p w:rsidR="00AB6407" w:rsidRDefault="00AB6407" w:rsidP="00A72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6407" w:rsidRDefault="00AB6407" w:rsidP="00A72542">
      <w:pPr>
        <w:spacing w:after="0" w:line="240" w:lineRule="auto"/>
      </w:pPr>
      <w:r>
        <w:separator/>
      </w:r>
    </w:p>
  </w:footnote>
  <w:footnote w:type="continuationSeparator" w:id="0">
    <w:p w:rsidR="00AB6407" w:rsidRDefault="00AB6407" w:rsidP="00A725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67462"/>
    <w:multiLevelType w:val="hybridMultilevel"/>
    <w:tmpl w:val="CCE64352"/>
    <w:lvl w:ilvl="0" w:tplc="4C26D436">
      <w:start w:val="1"/>
      <w:numFmt w:val="decimal"/>
      <w:lvlText w:val="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4A1418AA"/>
    <w:multiLevelType w:val="hybridMultilevel"/>
    <w:tmpl w:val="51742282"/>
    <w:lvl w:ilvl="0" w:tplc="A44A562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>
    <w:nsid w:val="62F8091B"/>
    <w:multiLevelType w:val="hybridMultilevel"/>
    <w:tmpl w:val="0876F30A"/>
    <w:lvl w:ilvl="0" w:tplc="D41CBC3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32715"/>
    <w:rsid w:val="00000101"/>
    <w:rsid w:val="00004C36"/>
    <w:rsid w:val="000061F7"/>
    <w:rsid w:val="00006BA0"/>
    <w:rsid w:val="000105BD"/>
    <w:rsid w:val="000117DA"/>
    <w:rsid w:val="00013E22"/>
    <w:rsid w:val="00014B23"/>
    <w:rsid w:val="000210AF"/>
    <w:rsid w:val="00021A4B"/>
    <w:rsid w:val="000307DD"/>
    <w:rsid w:val="00030ADB"/>
    <w:rsid w:val="00042363"/>
    <w:rsid w:val="000444B1"/>
    <w:rsid w:val="0004767F"/>
    <w:rsid w:val="000476EC"/>
    <w:rsid w:val="000546AC"/>
    <w:rsid w:val="00055C6C"/>
    <w:rsid w:val="00062494"/>
    <w:rsid w:val="00070E6F"/>
    <w:rsid w:val="0007290D"/>
    <w:rsid w:val="00074152"/>
    <w:rsid w:val="0007506C"/>
    <w:rsid w:val="00077F68"/>
    <w:rsid w:val="00086509"/>
    <w:rsid w:val="00091714"/>
    <w:rsid w:val="0009250C"/>
    <w:rsid w:val="000A46AE"/>
    <w:rsid w:val="000B09E0"/>
    <w:rsid w:val="000B15BB"/>
    <w:rsid w:val="000B1F70"/>
    <w:rsid w:val="000B6291"/>
    <w:rsid w:val="000C1755"/>
    <w:rsid w:val="000C2B31"/>
    <w:rsid w:val="000C4844"/>
    <w:rsid w:val="000D0025"/>
    <w:rsid w:val="000D329A"/>
    <w:rsid w:val="000D6755"/>
    <w:rsid w:val="000D6FAA"/>
    <w:rsid w:val="000E1E15"/>
    <w:rsid w:val="000E5B34"/>
    <w:rsid w:val="000F088F"/>
    <w:rsid w:val="000F69FF"/>
    <w:rsid w:val="000F74BD"/>
    <w:rsid w:val="0010109D"/>
    <w:rsid w:val="00106E9D"/>
    <w:rsid w:val="00106EC7"/>
    <w:rsid w:val="00107725"/>
    <w:rsid w:val="00113642"/>
    <w:rsid w:val="00113A43"/>
    <w:rsid w:val="00113F86"/>
    <w:rsid w:val="00116802"/>
    <w:rsid w:val="00117E93"/>
    <w:rsid w:val="0013137F"/>
    <w:rsid w:val="00135C66"/>
    <w:rsid w:val="00137C86"/>
    <w:rsid w:val="00141E34"/>
    <w:rsid w:val="0014487D"/>
    <w:rsid w:val="00154FF8"/>
    <w:rsid w:val="001636AD"/>
    <w:rsid w:val="00165A2E"/>
    <w:rsid w:val="00167756"/>
    <w:rsid w:val="00171572"/>
    <w:rsid w:val="001764EB"/>
    <w:rsid w:val="0018054B"/>
    <w:rsid w:val="00182B50"/>
    <w:rsid w:val="0018337F"/>
    <w:rsid w:val="00183AB1"/>
    <w:rsid w:val="00190AAC"/>
    <w:rsid w:val="001935AF"/>
    <w:rsid w:val="001961ED"/>
    <w:rsid w:val="00196E2A"/>
    <w:rsid w:val="001A1931"/>
    <w:rsid w:val="001A38CD"/>
    <w:rsid w:val="001A7E67"/>
    <w:rsid w:val="001B0621"/>
    <w:rsid w:val="001B322F"/>
    <w:rsid w:val="001B32B1"/>
    <w:rsid w:val="001B43E8"/>
    <w:rsid w:val="001B4E13"/>
    <w:rsid w:val="001B5E1D"/>
    <w:rsid w:val="001B6D59"/>
    <w:rsid w:val="001C039D"/>
    <w:rsid w:val="001C08D0"/>
    <w:rsid w:val="001C2617"/>
    <w:rsid w:val="001C6DA3"/>
    <w:rsid w:val="001D114D"/>
    <w:rsid w:val="001D4775"/>
    <w:rsid w:val="001D7D70"/>
    <w:rsid w:val="001E58C4"/>
    <w:rsid w:val="001F1211"/>
    <w:rsid w:val="001F3DD5"/>
    <w:rsid w:val="0020147C"/>
    <w:rsid w:val="002075DB"/>
    <w:rsid w:val="00210B8B"/>
    <w:rsid w:val="00210D3A"/>
    <w:rsid w:val="00215FF0"/>
    <w:rsid w:val="0023293D"/>
    <w:rsid w:val="00232D12"/>
    <w:rsid w:val="002359E8"/>
    <w:rsid w:val="002373E0"/>
    <w:rsid w:val="00251EF6"/>
    <w:rsid w:val="0025214D"/>
    <w:rsid w:val="00252390"/>
    <w:rsid w:val="00252541"/>
    <w:rsid w:val="00254317"/>
    <w:rsid w:val="002554A4"/>
    <w:rsid w:val="0025642E"/>
    <w:rsid w:val="00263061"/>
    <w:rsid w:val="00270451"/>
    <w:rsid w:val="00270E90"/>
    <w:rsid w:val="002712FB"/>
    <w:rsid w:val="00282504"/>
    <w:rsid w:val="00290EAD"/>
    <w:rsid w:val="002910A2"/>
    <w:rsid w:val="0029261F"/>
    <w:rsid w:val="00294C46"/>
    <w:rsid w:val="002A0351"/>
    <w:rsid w:val="002A0DB0"/>
    <w:rsid w:val="002A3DDD"/>
    <w:rsid w:val="002B39BC"/>
    <w:rsid w:val="002B4ED2"/>
    <w:rsid w:val="002B53EC"/>
    <w:rsid w:val="002B68EB"/>
    <w:rsid w:val="002C1132"/>
    <w:rsid w:val="002C68E5"/>
    <w:rsid w:val="002C6B2B"/>
    <w:rsid w:val="002D6BC1"/>
    <w:rsid w:val="002E1AF1"/>
    <w:rsid w:val="002E21FA"/>
    <w:rsid w:val="002E6B25"/>
    <w:rsid w:val="002E751F"/>
    <w:rsid w:val="002E774C"/>
    <w:rsid w:val="002F0B6F"/>
    <w:rsid w:val="002F2175"/>
    <w:rsid w:val="002F2B93"/>
    <w:rsid w:val="002F375B"/>
    <w:rsid w:val="002F4CBD"/>
    <w:rsid w:val="002F5055"/>
    <w:rsid w:val="002F5C63"/>
    <w:rsid w:val="002F6A46"/>
    <w:rsid w:val="0030038B"/>
    <w:rsid w:val="00303636"/>
    <w:rsid w:val="003120F5"/>
    <w:rsid w:val="00321D5C"/>
    <w:rsid w:val="00322767"/>
    <w:rsid w:val="00326364"/>
    <w:rsid w:val="003324EA"/>
    <w:rsid w:val="00333C14"/>
    <w:rsid w:val="00334129"/>
    <w:rsid w:val="00334393"/>
    <w:rsid w:val="00335B1C"/>
    <w:rsid w:val="0033644D"/>
    <w:rsid w:val="00336B1E"/>
    <w:rsid w:val="003440C7"/>
    <w:rsid w:val="00346624"/>
    <w:rsid w:val="003471B6"/>
    <w:rsid w:val="0035099E"/>
    <w:rsid w:val="00354044"/>
    <w:rsid w:val="00357633"/>
    <w:rsid w:val="003632DA"/>
    <w:rsid w:val="00364AD6"/>
    <w:rsid w:val="00365B99"/>
    <w:rsid w:val="00367055"/>
    <w:rsid w:val="003706E2"/>
    <w:rsid w:val="00370FA8"/>
    <w:rsid w:val="0037132F"/>
    <w:rsid w:val="00376235"/>
    <w:rsid w:val="003769A6"/>
    <w:rsid w:val="0037790B"/>
    <w:rsid w:val="00381CC5"/>
    <w:rsid w:val="00382503"/>
    <w:rsid w:val="003829AC"/>
    <w:rsid w:val="00382FE3"/>
    <w:rsid w:val="0038373C"/>
    <w:rsid w:val="00386D54"/>
    <w:rsid w:val="003929C5"/>
    <w:rsid w:val="003937FD"/>
    <w:rsid w:val="00393C3F"/>
    <w:rsid w:val="003A2C80"/>
    <w:rsid w:val="003A2E5C"/>
    <w:rsid w:val="003A3ACB"/>
    <w:rsid w:val="003A42F7"/>
    <w:rsid w:val="003A5821"/>
    <w:rsid w:val="003A6206"/>
    <w:rsid w:val="003C3AD8"/>
    <w:rsid w:val="003D067B"/>
    <w:rsid w:val="003D070B"/>
    <w:rsid w:val="003D0AB6"/>
    <w:rsid w:val="003D3F3F"/>
    <w:rsid w:val="003D7C6C"/>
    <w:rsid w:val="003E26A6"/>
    <w:rsid w:val="003E3464"/>
    <w:rsid w:val="003E5962"/>
    <w:rsid w:val="003E70C3"/>
    <w:rsid w:val="003F08EC"/>
    <w:rsid w:val="003F273B"/>
    <w:rsid w:val="003F37FE"/>
    <w:rsid w:val="003F3902"/>
    <w:rsid w:val="00405005"/>
    <w:rsid w:val="00410D40"/>
    <w:rsid w:val="00414E29"/>
    <w:rsid w:val="004168E4"/>
    <w:rsid w:val="0041796B"/>
    <w:rsid w:val="00417B97"/>
    <w:rsid w:val="00417BD5"/>
    <w:rsid w:val="00431407"/>
    <w:rsid w:val="00432298"/>
    <w:rsid w:val="004365FE"/>
    <w:rsid w:val="00441080"/>
    <w:rsid w:val="00444802"/>
    <w:rsid w:val="004503D9"/>
    <w:rsid w:val="00450F48"/>
    <w:rsid w:val="004538F9"/>
    <w:rsid w:val="00453D5E"/>
    <w:rsid w:val="00462609"/>
    <w:rsid w:val="004627DC"/>
    <w:rsid w:val="00470EE5"/>
    <w:rsid w:val="0047163F"/>
    <w:rsid w:val="00471E81"/>
    <w:rsid w:val="00474F22"/>
    <w:rsid w:val="00481FEB"/>
    <w:rsid w:val="004836E2"/>
    <w:rsid w:val="00483B59"/>
    <w:rsid w:val="004907CC"/>
    <w:rsid w:val="00491D50"/>
    <w:rsid w:val="00494F49"/>
    <w:rsid w:val="004978F3"/>
    <w:rsid w:val="004A0982"/>
    <w:rsid w:val="004A1C95"/>
    <w:rsid w:val="004A2802"/>
    <w:rsid w:val="004A2A91"/>
    <w:rsid w:val="004B160A"/>
    <w:rsid w:val="004B3017"/>
    <w:rsid w:val="004B359E"/>
    <w:rsid w:val="004B7345"/>
    <w:rsid w:val="004C00D4"/>
    <w:rsid w:val="004C2C4A"/>
    <w:rsid w:val="004C4CA2"/>
    <w:rsid w:val="004C55F7"/>
    <w:rsid w:val="004D3E13"/>
    <w:rsid w:val="004D4F9E"/>
    <w:rsid w:val="004E0839"/>
    <w:rsid w:val="004E6DC1"/>
    <w:rsid w:val="004E7644"/>
    <w:rsid w:val="004F245C"/>
    <w:rsid w:val="00501015"/>
    <w:rsid w:val="00501173"/>
    <w:rsid w:val="00502398"/>
    <w:rsid w:val="00502684"/>
    <w:rsid w:val="00503839"/>
    <w:rsid w:val="00507512"/>
    <w:rsid w:val="00522FA0"/>
    <w:rsid w:val="00523EE1"/>
    <w:rsid w:val="00526BD0"/>
    <w:rsid w:val="00530AFB"/>
    <w:rsid w:val="00536186"/>
    <w:rsid w:val="0054169E"/>
    <w:rsid w:val="005452C1"/>
    <w:rsid w:val="005546EF"/>
    <w:rsid w:val="005547CA"/>
    <w:rsid w:val="005650CB"/>
    <w:rsid w:val="00567126"/>
    <w:rsid w:val="005835DE"/>
    <w:rsid w:val="00583AFA"/>
    <w:rsid w:val="00585FD9"/>
    <w:rsid w:val="005933EC"/>
    <w:rsid w:val="00593A48"/>
    <w:rsid w:val="00597B2C"/>
    <w:rsid w:val="005A06DE"/>
    <w:rsid w:val="005B0457"/>
    <w:rsid w:val="005B0A30"/>
    <w:rsid w:val="005B1DA9"/>
    <w:rsid w:val="005B519D"/>
    <w:rsid w:val="005B666F"/>
    <w:rsid w:val="005C14C2"/>
    <w:rsid w:val="005C1AF0"/>
    <w:rsid w:val="005C1F11"/>
    <w:rsid w:val="005C465A"/>
    <w:rsid w:val="005C481A"/>
    <w:rsid w:val="005D0A7F"/>
    <w:rsid w:val="005D1116"/>
    <w:rsid w:val="005D57E6"/>
    <w:rsid w:val="005D6DAD"/>
    <w:rsid w:val="005D7D02"/>
    <w:rsid w:val="005E3A90"/>
    <w:rsid w:val="005E4922"/>
    <w:rsid w:val="005F3307"/>
    <w:rsid w:val="005F35C5"/>
    <w:rsid w:val="005F52A7"/>
    <w:rsid w:val="005F5AB7"/>
    <w:rsid w:val="00601BC8"/>
    <w:rsid w:val="0060250E"/>
    <w:rsid w:val="00607598"/>
    <w:rsid w:val="00621377"/>
    <w:rsid w:val="00625438"/>
    <w:rsid w:val="006278F8"/>
    <w:rsid w:val="00632742"/>
    <w:rsid w:val="00635B25"/>
    <w:rsid w:val="00636BA8"/>
    <w:rsid w:val="00640137"/>
    <w:rsid w:val="00642553"/>
    <w:rsid w:val="00646845"/>
    <w:rsid w:val="00647F8B"/>
    <w:rsid w:val="00650B70"/>
    <w:rsid w:val="00651D33"/>
    <w:rsid w:val="0065387E"/>
    <w:rsid w:val="006559E5"/>
    <w:rsid w:val="006559FC"/>
    <w:rsid w:val="0066359C"/>
    <w:rsid w:val="00664EC2"/>
    <w:rsid w:val="006673C9"/>
    <w:rsid w:val="006703A8"/>
    <w:rsid w:val="00671CCD"/>
    <w:rsid w:val="00671D54"/>
    <w:rsid w:val="00672778"/>
    <w:rsid w:val="00681C4D"/>
    <w:rsid w:val="006854D6"/>
    <w:rsid w:val="00685963"/>
    <w:rsid w:val="0069066A"/>
    <w:rsid w:val="006934F6"/>
    <w:rsid w:val="00697443"/>
    <w:rsid w:val="006A082E"/>
    <w:rsid w:val="006A2666"/>
    <w:rsid w:val="006A345E"/>
    <w:rsid w:val="006A5EDA"/>
    <w:rsid w:val="006A6FB7"/>
    <w:rsid w:val="006B05C0"/>
    <w:rsid w:val="006B0858"/>
    <w:rsid w:val="006B0BFB"/>
    <w:rsid w:val="006B59DB"/>
    <w:rsid w:val="006B5BC1"/>
    <w:rsid w:val="006B7CCD"/>
    <w:rsid w:val="006C0624"/>
    <w:rsid w:val="006C13D1"/>
    <w:rsid w:val="006C3409"/>
    <w:rsid w:val="006C3439"/>
    <w:rsid w:val="006C4429"/>
    <w:rsid w:val="006C4CB1"/>
    <w:rsid w:val="006C6781"/>
    <w:rsid w:val="006D4636"/>
    <w:rsid w:val="006D5863"/>
    <w:rsid w:val="006D61FB"/>
    <w:rsid w:val="006D68B4"/>
    <w:rsid w:val="006E1C28"/>
    <w:rsid w:val="006E1FDB"/>
    <w:rsid w:val="006E2695"/>
    <w:rsid w:val="006E5817"/>
    <w:rsid w:val="006E733B"/>
    <w:rsid w:val="006F5D67"/>
    <w:rsid w:val="0071368E"/>
    <w:rsid w:val="00713BC5"/>
    <w:rsid w:val="00713FA6"/>
    <w:rsid w:val="007140A5"/>
    <w:rsid w:val="0071436B"/>
    <w:rsid w:val="007200EB"/>
    <w:rsid w:val="007225E3"/>
    <w:rsid w:val="007238BC"/>
    <w:rsid w:val="00724AA6"/>
    <w:rsid w:val="00724C75"/>
    <w:rsid w:val="00730395"/>
    <w:rsid w:val="007338AC"/>
    <w:rsid w:val="00735DBC"/>
    <w:rsid w:val="00737BC6"/>
    <w:rsid w:val="00742A48"/>
    <w:rsid w:val="0074625F"/>
    <w:rsid w:val="007503ED"/>
    <w:rsid w:val="007509F6"/>
    <w:rsid w:val="007547C0"/>
    <w:rsid w:val="00757A99"/>
    <w:rsid w:val="00776019"/>
    <w:rsid w:val="007777C9"/>
    <w:rsid w:val="0078024D"/>
    <w:rsid w:val="007802A5"/>
    <w:rsid w:val="00786410"/>
    <w:rsid w:val="00786A97"/>
    <w:rsid w:val="00793935"/>
    <w:rsid w:val="007A2A30"/>
    <w:rsid w:val="007A31DF"/>
    <w:rsid w:val="007A7658"/>
    <w:rsid w:val="007B133E"/>
    <w:rsid w:val="007B386C"/>
    <w:rsid w:val="007B3C98"/>
    <w:rsid w:val="007B4ACD"/>
    <w:rsid w:val="007B58E6"/>
    <w:rsid w:val="007B5C7E"/>
    <w:rsid w:val="007B7A0B"/>
    <w:rsid w:val="007C0DD2"/>
    <w:rsid w:val="007C3FAE"/>
    <w:rsid w:val="007C57BF"/>
    <w:rsid w:val="007D0087"/>
    <w:rsid w:val="007D1A20"/>
    <w:rsid w:val="007D42F4"/>
    <w:rsid w:val="007D71BB"/>
    <w:rsid w:val="007E1354"/>
    <w:rsid w:val="007E3C37"/>
    <w:rsid w:val="007E4481"/>
    <w:rsid w:val="007E5E37"/>
    <w:rsid w:val="007E64A3"/>
    <w:rsid w:val="007E6F8C"/>
    <w:rsid w:val="007F3780"/>
    <w:rsid w:val="007F599D"/>
    <w:rsid w:val="00802899"/>
    <w:rsid w:val="00803E20"/>
    <w:rsid w:val="00812794"/>
    <w:rsid w:val="0081519E"/>
    <w:rsid w:val="00817807"/>
    <w:rsid w:val="008250DD"/>
    <w:rsid w:val="00827940"/>
    <w:rsid w:val="008312B4"/>
    <w:rsid w:val="0083373C"/>
    <w:rsid w:val="008350BB"/>
    <w:rsid w:val="008357E2"/>
    <w:rsid w:val="00835EB6"/>
    <w:rsid w:val="008544E8"/>
    <w:rsid w:val="00854CD4"/>
    <w:rsid w:val="0086112E"/>
    <w:rsid w:val="0086272C"/>
    <w:rsid w:val="0086439E"/>
    <w:rsid w:val="0086558D"/>
    <w:rsid w:val="008675AD"/>
    <w:rsid w:val="00873716"/>
    <w:rsid w:val="008745A5"/>
    <w:rsid w:val="00876EA9"/>
    <w:rsid w:val="00885534"/>
    <w:rsid w:val="00885BB0"/>
    <w:rsid w:val="00887181"/>
    <w:rsid w:val="00897FB6"/>
    <w:rsid w:val="008A0F2D"/>
    <w:rsid w:val="008A3F65"/>
    <w:rsid w:val="008A7737"/>
    <w:rsid w:val="008B1154"/>
    <w:rsid w:val="008B3F34"/>
    <w:rsid w:val="008B51BA"/>
    <w:rsid w:val="008B647D"/>
    <w:rsid w:val="008B6B26"/>
    <w:rsid w:val="008C3AFA"/>
    <w:rsid w:val="008C48B8"/>
    <w:rsid w:val="008C739F"/>
    <w:rsid w:val="008C7B26"/>
    <w:rsid w:val="008D61D0"/>
    <w:rsid w:val="008D7A2C"/>
    <w:rsid w:val="008E004B"/>
    <w:rsid w:val="008E0FB6"/>
    <w:rsid w:val="008F4E10"/>
    <w:rsid w:val="00901AEB"/>
    <w:rsid w:val="00904E8E"/>
    <w:rsid w:val="00913C86"/>
    <w:rsid w:val="0091653E"/>
    <w:rsid w:val="00920FF3"/>
    <w:rsid w:val="00922916"/>
    <w:rsid w:val="009238E3"/>
    <w:rsid w:val="00923D96"/>
    <w:rsid w:val="0093572A"/>
    <w:rsid w:val="009411AC"/>
    <w:rsid w:val="00942738"/>
    <w:rsid w:val="00942937"/>
    <w:rsid w:val="00942FEB"/>
    <w:rsid w:val="00943A8D"/>
    <w:rsid w:val="00943B6D"/>
    <w:rsid w:val="00943B74"/>
    <w:rsid w:val="009446DA"/>
    <w:rsid w:val="00945AAF"/>
    <w:rsid w:val="00946650"/>
    <w:rsid w:val="009469BE"/>
    <w:rsid w:val="00951981"/>
    <w:rsid w:val="00955053"/>
    <w:rsid w:val="0096439E"/>
    <w:rsid w:val="009659A5"/>
    <w:rsid w:val="00965F7D"/>
    <w:rsid w:val="0096730E"/>
    <w:rsid w:val="009703C0"/>
    <w:rsid w:val="00970BCB"/>
    <w:rsid w:val="009816FE"/>
    <w:rsid w:val="00981BB0"/>
    <w:rsid w:val="009824D8"/>
    <w:rsid w:val="00984102"/>
    <w:rsid w:val="0098707F"/>
    <w:rsid w:val="00994EA5"/>
    <w:rsid w:val="00995F07"/>
    <w:rsid w:val="009A151C"/>
    <w:rsid w:val="009A7045"/>
    <w:rsid w:val="009A75DB"/>
    <w:rsid w:val="009B66D2"/>
    <w:rsid w:val="009C147A"/>
    <w:rsid w:val="009C2D0F"/>
    <w:rsid w:val="009C63F0"/>
    <w:rsid w:val="009E0C7C"/>
    <w:rsid w:val="009E2EA8"/>
    <w:rsid w:val="009E7832"/>
    <w:rsid w:val="009F0171"/>
    <w:rsid w:val="009F259E"/>
    <w:rsid w:val="00A0079A"/>
    <w:rsid w:val="00A03E28"/>
    <w:rsid w:val="00A04789"/>
    <w:rsid w:val="00A07EB4"/>
    <w:rsid w:val="00A1272C"/>
    <w:rsid w:val="00A12867"/>
    <w:rsid w:val="00A21A82"/>
    <w:rsid w:val="00A25685"/>
    <w:rsid w:val="00A323C5"/>
    <w:rsid w:val="00A32C7C"/>
    <w:rsid w:val="00A34AF6"/>
    <w:rsid w:val="00A37B90"/>
    <w:rsid w:val="00A42888"/>
    <w:rsid w:val="00A52653"/>
    <w:rsid w:val="00A56B0B"/>
    <w:rsid w:val="00A61D7D"/>
    <w:rsid w:val="00A623D3"/>
    <w:rsid w:val="00A63301"/>
    <w:rsid w:val="00A64E95"/>
    <w:rsid w:val="00A651B4"/>
    <w:rsid w:val="00A72542"/>
    <w:rsid w:val="00A72F7E"/>
    <w:rsid w:val="00A754CE"/>
    <w:rsid w:val="00A75C07"/>
    <w:rsid w:val="00A81051"/>
    <w:rsid w:val="00A83D21"/>
    <w:rsid w:val="00A8527F"/>
    <w:rsid w:val="00A96290"/>
    <w:rsid w:val="00A96B69"/>
    <w:rsid w:val="00A97344"/>
    <w:rsid w:val="00A9775E"/>
    <w:rsid w:val="00AA02A8"/>
    <w:rsid w:val="00AA6404"/>
    <w:rsid w:val="00AB0860"/>
    <w:rsid w:val="00AB12A0"/>
    <w:rsid w:val="00AB1978"/>
    <w:rsid w:val="00AB480E"/>
    <w:rsid w:val="00AB6407"/>
    <w:rsid w:val="00AB743F"/>
    <w:rsid w:val="00AC05B1"/>
    <w:rsid w:val="00AD07EF"/>
    <w:rsid w:val="00AD47C9"/>
    <w:rsid w:val="00AD5A60"/>
    <w:rsid w:val="00AD6DA8"/>
    <w:rsid w:val="00AE0A81"/>
    <w:rsid w:val="00AE2809"/>
    <w:rsid w:val="00AF4298"/>
    <w:rsid w:val="00AF706C"/>
    <w:rsid w:val="00B01008"/>
    <w:rsid w:val="00B05229"/>
    <w:rsid w:val="00B0763C"/>
    <w:rsid w:val="00B1599D"/>
    <w:rsid w:val="00B15D57"/>
    <w:rsid w:val="00B17A57"/>
    <w:rsid w:val="00B22205"/>
    <w:rsid w:val="00B30043"/>
    <w:rsid w:val="00B3284D"/>
    <w:rsid w:val="00B354E4"/>
    <w:rsid w:val="00B35787"/>
    <w:rsid w:val="00B408F6"/>
    <w:rsid w:val="00B41856"/>
    <w:rsid w:val="00B42ECF"/>
    <w:rsid w:val="00B500AD"/>
    <w:rsid w:val="00B538E7"/>
    <w:rsid w:val="00B561C7"/>
    <w:rsid w:val="00B61C82"/>
    <w:rsid w:val="00B63075"/>
    <w:rsid w:val="00B67FD7"/>
    <w:rsid w:val="00B726DE"/>
    <w:rsid w:val="00B733D0"/>
    <w:rsid w:val="00B746AA"/>
    <w:rsid w:val="00B750CB"/>
    <w:rsid w:val="00B825ED"/>
    <w:rsid w:val="00B82D9B"/>
    <w:rsid w:val="00B8484E"/>
    <w:rsid w:val="00B92301"/>
    <w:rsid w:val="00B92785"/>
    <w:rsid w:val="00B93171"/>
    <w:rsid w:val="00B93B43"/>
    <w:rsid w:val="00B96312"/>
    <w:rsid w:val="00BA22EE"/>
    <w:rsid w:val="00BA29EA"/>
    <w:rsid w:val="00BA38E3"/>
    <w:rsid w:val="00BA733B"/>
    <w:rsid w:val="00BB3271"/>
    <w:rsid w:val="00BB7A51"/>
    <w:rsid w:val="00BC5CFF"/>
    <w:rsid w:val="00BD1938"/>
    <w:rsid w:val="00BD4929"/>
    <w:rsid w:val="00BE514D"/>
    <w:rsid w:val="00BF1499"/>
    <w:rsid w:val="00BF255D"/>
    <w:rsid w:val="00BF51CE"/>
    <w:rsid w:val="00C01A0D"/>
    <w:rsid w:val="00C038D6"/>
    <w:rsid w:val="00C03CD3"/>
    <w:rsid w:val="00C119E8"/>
    <w:rsid w:val="00C20C78"/>
    <w:rsid w:val="00C223A6"/>
    <w:rsid w:val="00C24762"/>
    <w:rsid w:val="00C3749D"/>
    <w:rsid w:val="00C40AF3"/>
    <w:rsid w:val="00C458CF"/>
    <w:rsid w:val="00C472B9"/>
    <w:rsid w:val="00C47E9E"/>
    <w:rsid w:val="00C5184B"/>
    <w:rsid w:val="00C55C16"/>
    <w:rsid w:val="00C57935"/>
    <w:rsid w:val="00C57B95"/>
    <w:rsid w:val="00C63453"/>
    <w:rsid w:val="00C63D1E"/>
    <w:rsid w:val="00C823C2"/>
    <w:rsid w:val="00C83B32"/>
    <w:rsid w:val="00C87F07"/>
    <w:rsid w:val="00C92E94"/>
    <w:rsid w:val="00C943A7"/>
    <w:rsid w:val="00CA1852"/>
    <w:rsid w:val="00CA2B96"/>
    <w:rsid w:val="00CA3556"/>
    <w:rsid w:val="00CB3A21"/>
    <w:rsid w:val="00CB5150"/>
    <w:rsid w:val="00CB5240"/>
    <w:rsid w:val="00CB6D32"/>
    <w:rsid w:val="00CC2F37"/>
    <w:rsid w:val="00CC6688"/>
    <w:rsid w:val="00CD3BDC"/>
    <w:rsid w:val="00CD53DD"/>
    <w:rsid w:val="00CE1826"/>
    <w:rsid w:val="00CE7837"/>
    <w:rsid w:val="00CF17C4"/>
    <w:rsid w:val="00CF7538"/>
    <w:rsid w:val="00CF7777"/>
    <w:rsid w:val="00CF7A5C"/>
    <w:rsid w:val="00D03D85"/>
    <w:rsid w:val="00D0400B"/>
    <w:rsid w:val="00D05959"/>
    <w:rsid w:val="00D05F7C"/>
    <w:rsid w:val="00D15135"/>
    <w:rsid w:val="00D21C3C"/>
    <w:rsid w:val="00D22220"/>
    <w:rsid w:val="00D24ED7"/>
    <w:rsid w:val="00D27CC8"/>
    <w:rsid w:val="00D30C6B"/>
    <w:rsid w:val="00D31B51"/>
    <w:rsid w:val="00D33612"/>
    <w:rsid w:val="00D370FC"/>
    <w:rsid w:val="00D4140E"/>
    <w:rsid w:val="00D53126"/>
    <w:rsid w:val="00D5367D"/>
    <w:rsid w:val="00D546C3"/>
    <w:rsid w:val="00D56486"/>
    <w:rsid w:val="00D62A74"/>
    <w:rsid w:val="00D62ED2"/>
    <w:rsid w:val="00D65607"/>
    <w:rsid w:val="00D83F58"/>
    <w:rsid w:val="00D84B4E"/>
    <w:rsid w:val="00D90949"/>
    <w:rsid w:val="00D92667"/>
    <w:rsid w:val="00D9611C"/>
    <w:rsid w:val="00DA0B26"/>
    <w:rsid w:val="00DA0B65"/>
    <w:rsid w:val="00DA1A24"/>
    <w:rsid w:val="00DA3B90"/>
    <w:rsid w:val="00DA3E9E"/>
    <w:rsid w:val="00DA5F6E"/>
    <w:rsid w:val="00DA6763"/>
    <w:rsid w:val="00DB5F96"/>
    <w:rsid w:val="00DB7A78"/>
    <w:rsid w:val="00DC208B"/>
    <w:rsid w:val="00DC6BDE"/>
    <w:rsid w:val="00DD1403"/>
    <w:rsid w:val="00DE02EA"/>
    <w:rsid w:val="00DE08E6"/>
    <w:rsid w:val="00DE382E"/>
    <w:rsid w:val="00DE4356"/>
    <w:rsid w:val="00DE5221"/>
    <w:rsid w:val="00DF2321"/>
    <w:rsid w:val="00DF261B"/>
    <w:rsid w:val="00E002AD"/>
    <w:rsid w:val="00E03948"/>
    <w:rsid w:val="00E06785"/>
    <w:rsid w:val="00E10545"/>
    <w:rsid w:val="00E13323"/>
    <w:rsid w:val="00E14BAD"/>
    <w:rsid w:val="00E16774"/>
    <w:rsid w:val="00E2731F"/>
    <w:rsid w:val="00E4376F"/>
    <w:rsid w:val="00E50B39"/>
    <w:rsid w:val="00E564D7"/>
    <w:rsid w:val="00E60966"/>
    <w:rsid w:val="00E63016"/>
    <w:rsid w:val="00E65EBC"/>
    <w:rsid w:val="00E67263"/>
    <w:rsid w:val="00E7316B"/>
    <w:rsid w:val="00E7637F"/>
    <w:rsid w:val="00E76921"/>
    <w:rsid w:val="00E83408"/>
    <w:rsid w:val="00E8562A"/>
    <w:rsid w:val="00E85E57"/>
    <w:rsid w:val="00EA02C7"/>
    <w:rsid w:val="00EA0AA9"/>
    <w:rsid w:val="00EA129F"/>
    <w:rsid w:val="00EA12BE"/>
    <w:rsid w:val="00EA1371"/>
    <w:rsid w:val="00EA46E7"/>
    <w:rsid w:val="00EA5A0B"/>
    <w:rsid w:val="00EA7DB9"/>
    <w:rsid w:val="00EB0580"/>
    <w:rsid w:val="00EB2302"/>
    <w:rsid w:val="00EB278C"/>
    <w:rsid w:val="00EB31F3"/>
    <w:rsid w:val="00EB352D"/>
    <w:rsid w:val="00EB6049"/>
    <w:rsid w:val="00EB6899"/>
    <w:rsid w:val="00EB6C77"/>
    <w:rsid w:val="00EB6EF2"/>
    <w:rsid w:val="00EB76ED"/>
    <w:rsid w:val="00EC12DE"/>
    <w:rsid w:val="00EC4DFC"/>
    <w:rsid w:val="00EC7959"/>
    <w:rsid w:val="00ED6E66"/>
    <w:rsid w:val="00ED7008"/>
    <w:rsid w:val="00ED793F"/>
    <w:rsid w:val="00EE2F4F"/>
    <w:rsid w:val="00EE72DB"/>
    <w:rsid w:val="00EE7FA1"/>
    <w:rsid w:val="00EF27F6"/>
    <w:rsid w:val="00F003EC"/>
    <w:rsid w:val="00F01691"/>
    <w:rsid w:val="00F03214"/>
    <w:rsid w:val="00F041CD"/>
    <w:rsid w:val="00F053C5"/>
    <w:rsid w:val="00F05D6C"/>
    <w:rsid w:val="00F1309C"/>
    <w:rsid w:val="00F20D49"/>
    <w:rsid w:val="00F23EAE"/>
    <w:rsid w:val="00F24A30"/>
    <w:rsid w:val="00F2554E"/>
    <w:rsid w:val="00F25ACD"/>
    <w:rsid w:val="00F32715"/>
    <w:rsid w:val="00F34B6C"/>
    <w:rsid w:val="00F358EE"/>
    <w:rsid w:val="00F44A36"/>
    <w:rsid w:val="00F452C9"/>
    <w:rsid w:val="00F46A17"/>
    <w:rsid w:val="00F55A5E"/>
    <w:rsid w:val="00F623D0"/>
    <w:rsid w:val="00F664F4"/>
    <w:rsid w:val="00F6683B"/>
    <w:rsid w:val="00F679C2"/>
    <w:rsid w:val="00F67C84"/>
    <w:rsid w:val="00F73B25"/>
    <w:rsid w:val="00F73B9F"/>
    <w:rsid w:val="00F74956"/>
    <w:rsid w:val="00F76256"/>
    <w:rsid w:val="00F80C58"/>
    <w:rsid w:val="00F837CE"/>
    <w:rsid w:val="00F8679F"/>
    <w:rsid w:val="00F91A62"/>
    <w:rsid w:val="00F92266"/>
    <w:rsid w:val="00FA0A4A"/>
    <w:rsid w:val="00FA1448"/>
    <w:rsid w:val="00FA2EF7"/>
    <w:rsid w:val="00FA343A"/>
    <w:rsid w:val="00FA42EE"/>
    <w:rsid w:val="00FA6890"/>
    <w:rsid w:val="00FC3C79"/>
    <w:rsid w:val="00FC51EA"/>
    <w:rsid w:val="00FC5F61"/>
    <w:rsid w:val="00FD0FA6"/>
    <w:rsid w:val="00FD3DD4"/>
    <w:rsid w:val="00FD5C28"/>
    <w:rsid w:val="00FD75C0"/>
    <w:rsid w:val="00FE0658"/>
    <w:rsid w:val="00FE2DFF"/>
    <w:rsid w:val="00FE4CDB"/>
    <w:rsid w:val="00FE7718"/>
    <w:rsid w:val="00FF11CC"/>
    <w:rsid w:val="00FF6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6BD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F4C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611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6635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BA3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38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72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7254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725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72542"/>
    <w:rPr>
      <w:rFonts w:cs="Times New Roman"/>
    </w:rPr>
  </w:style>
  <w:style w:type="paragraph" w:styleId="NormalWeb">
    <w:name w:val="Normal (Web)"/>
    <w:basedOn w:val="Normal"/>
    <w:uiPriority w:val="99"/>
    <w:semiHidden/>
    <w:rsid w:val="00DA3E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62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4959</TotalTime>
  <Pages>8</Pages>
  <Words>1299</Words>
  <Characters>7407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Inna</cp:lastModifiedBy>
  <cp:revision>709</cp:revision>
  <cp:lastPrinted>2021-01-21T00:08:00Z</cp:lastPrinted>
  <dcterms:created xsi:type="dcterms:W3CDTF">2019-01-10T23:49:00Z</dcterms:created>
  <dcterms:modified xsi:type="dcterms:W3CDTF">2021-03-21T08:26:00Z</dcterms:modified>
</cp:coreProperties>
</file>